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9"/>
        <w:gridCol w:w="784"/>
        <w:gridCol w:w="287"/>
        <w:gridCol w:w="1554"/>
        <w:gridCol w:w="2555"/>
        <w:gridCol w:w="69"/>
        <w:gridCol w:w="2622"/>
      </w:tblGrid>
      <w:tr w:rsidR="00EE3D94" w:rsidRPr="00C9238F" w14:paraId="4A210BB3" w14:textId="77777777" w:rsidTr="00C77EF6">
        <w:tc>
          <w:tcPr>
            <w:tcW w:w="2189" w:type="pct"/>
            <w:gridSpan w:val="4"/>
            <w:tcBorders>
              <w:top w:val="single" w:sz="12" w:space="0" w:color="auto"/>
              <w:left w:val="single" w:sz="12" w:space="0" w:color="auto"/>
            </w:tcBorders>
            <w:vAlign w:val="bottom"/>
          </w:tcPr>
          <w:p w14:paraId="7DFA7167" w14:textId="77777777" w:rsidR="00EE3D94" w:rsidRPr="00C9238F" w:rsidRDefault="00EE3D94" w:rsidP="00576892">
            <w:pPr>
              <w:spacing w:before="240"/>
            </w:pPr>
            <w:r>
              <w:t>Which conservation district?</w:t>
            </w:r>
          </w:p>
        </w:tc>
        <w:sdt>
          <w:sdtPr>
            <w:id w:val="8612504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811" w:type="pct"/>
                <w:gridSpan w:val="3"/>
                <w:tcBorders>
                  <w:top w:val="single" w:sz="12" w:space="0" w:color="auto"/>
                  <w:right w:val="single" w:sz="12" w:space="0" w:color="auto"/>
                </w:tcBorders>
                <w:vAlign w:val="bottom"/>
              </w:tcPr>
              <w:p w14:paraId="0BDD76BE" w14:textId="77777777" w:rsidR="00EE3D94" w:rsidRPr="00C9238F" w:rsidRDefault="00DF0BF6" w:rsidP="00576892">
                <w:pPr>
                  <w:spacing w:before="240"/>
                </w:pPr>
                <w:r w:rsidRPr="001E69D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E3D94" w:rsidRPr="00C9238F" w14:paraId="754B736B" w14:textId="77777777" w:rsidTr="00C77EF6">
        <w:tc>
          <w:tcPr>
            <w:tcW w:w="2189" w:type="pct"/>
            <w:gridSpan w:val="4"/>
            <w:tcBorders>
              <w:left w:val="single" w:sz="12" w:space="0" w:color="auto"/>
            </w:tcBorders>
            <w:vAlign w:val="bottom"/>
          </w:tcPr>
          <w:p w14:paraId="70CAA01A" w14:textId="77777777" w:rsidR="00EE3D94" w:rsidRPr="00C9238F" w:rsidRDefault="00EE3D94" w:rsidP="00576892">
            <w:pPr>
              <w:spacing w:before="240"/>
            </w:pPr>
            <w:r>
              <w:t>Who is submitting this request?</w:t>
            </w:r>
          </w:p>
        </w:tc>
        <w:sdt>
          <w:sdtPr>
            <w:id w:val="-92187188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811" w:type="pct"/>
                <w:gridSpan w:val="3"/>
                <w:tcBorders>
                  <w:right w:val="single" w:sz="12" w:space="0" w:color="auto"/>
                </w:tcBorders>
                <w:vAlign w:val="bottom"/>
              </w:tcPr>
              <w:p w14:paraId="286CE9A0" w14:textId="77777777" w:rsidR="00EE3D94" w:rsidRPr="00C9238F" w:rsidRDefault="00DF0BF6" w:rsidP="00576892">
                <w:pPr>
                  <w:spacing w:before="240"/>
                </w:pPr>
                <w:r w:rsidRPr="001E69D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E3D94" w:rsidRPr="00C9238F" w14:paraId="6AAD616B" w14:textId="77777777" w:rsidTr="00C77EF6">
        <w:tc>
          <w:tcPr>
            <w:tcW w:w="2189" w:type="pct"/>
            <w:gridSpan w:val="4"/>
            <w:tcBorders>
              <w:left w:val="single" w:sz="12" w:space="0" w:color="auto"/>
            </w:tcBorders>
            <w:vAlign w:val="bottom"/>
          </w:tcPr>
          <w:p w14:paraId="6A97B6F8" w14:textId="77777777" w:rsidR="00EE3D94" w:rsidRPr="00C9238F" w:rsidRDefault="00EE3D94" w:rsidP="00576892">
            <w:pPr>
              <w:spacing w:before="240"/>
            </w:pPr>
            <w:r>
              <w:t>Email of person submitting</w:t>
            </w:r>
          </w:p>
        </w:tc>
        <w:sdt>
          <w:sdtPr>
            <w:id w:val="-866605155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811" w:type="pct"/>
                <w:gridSpan w:val="3"/>
                <w:tcBorders>
                  <w:right w:val="single" w:sz="12" w:space="0" w:color="auto"/>
                </w:tcBorders>
                <w:vAlign w:val="bottom"/>
              </w:tcPr>
              <w:p w14:paraId="595345E6" w14:textId="77777777" w:rsidR="00EE3D94" w:rsidRPr="00C9238F" w:rsidRDefault="00DF0BF6" w:rsidP="00576892">
                <w:pPr>
                  <w:spacing w:before="240"/>
                </w:pPr>
                <w:r w:rsidRPr="001E69D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9238F" w:rsidRPr="00C9238F" w14:paraId="0ACDFCF1" w14:textId="77777777" w:rsidTr="00F175A3">
        <w:tc>
          <w:tcPr>
            <w:tcW w:w="3558" w:type="pct"/>
            <w:gridSpan w:val="5"/>
            <w:tcBorders>
              <w:left w:val="single" w:sz="12" w:space="0" w:color="auto"/>
            </w:tcBorders>
            <w:vAlign w:val="bottom"/>
          </w:tcPr>
          <w:p w14:paraId="187F300C" w14:textId="77777777" w:rsidR="00C9238F" w:rsidRPr="00C9238F" w:rsidRDefault="00315236" w:rsidP="00315236">
            <w:pPr>
              <w:spacing w:before="240"/>
            </w:pPr>
            <w:r>
              <w:t>Enter the fiscal year in which these qualifying events occurred (example: 2023/2024)</w:t>
            </w:r>
          </w:p>
        </w:tc>
        <w:sdt>
          <w:sdtPr>
            <w:id w:val="-182874180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442" w:type="pct"/>
                <w:gridSpan w:val="2"/>
                <w:tcBorders>
                  <w:right w:val="single" w:sz="12" w:space="0" w:color="auto"/>
                </w:tcBorders>
                <w:vAlign w:val="bottom"/>
              </w:tcPr>
              <w:p w14:paraId="6262FE98" w14:textId="77777777" w:rsidR="00C9238F" w:rsidRPr="00C9238F" w:rsidRDefault="00DF0BF6" w:rsidP="00576892">
                <w:pPr>
                  <w:spacing w:before="240"/>
                </w:pPr>
                <w:r w:rsidRPr="00DF0BF6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315236" w:rsidRPr="00C9238F" w14:paraId="511EF21A" w14:textId="77777777" w:rsidTr="00F175A3">
        <w:tc>
          <w:tcPr>
            <w:tcW w:w="3558" w:type="pct"/>
            <w:gridSpan w:val="5"/>
            <w:tcBorders>
              <w:left w:val="single" w:sz="12" w:space="0" w:color="auto"/>
              <w:bottom w:val="single" w:sz="12" w:space="0" w:color="auto"/>
            </w:tcBorders>
            <w:vAlign w:val="bottom"/>
          </w:tcPr>
          <w:p w14:paraId="1B6D565C" w14:textId="77777777" w:rsidR="00315236" w:rsidRPr="00C9238F" w:rsidRDefault="00315236" w:rsidP="00315236">
            <w:pPr>
              <w:spacing w:before="240"/>
            </w:pPr>
            <w:r>
              <w:t>When did the district board approve this request?</w:t>
            </w:r>
          </w:p>
        </w:tc>
        <w:sdt>
          <w:sdtPr>
            <w:id w:val="505248648"/>
            <w:placeholder>
              <w:docPart w:val="DefaultPlaceholder_-1854013438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442" w:type="pct"/>
                <w:gridSpan w:val="2"/>
                <w:tcBorders>
                  <w:bottom w:val="single" w:sz="12" w:space="0" w:color="auto"/>
                  <w:right w:val="single" w:sz="12" w:space="0" w:color="auto"/>
                </w:tcBorders>
                <w:vAlign w:val="bottom"/>
              </w:tcPr>
              <w:p w14:paraId="4C96D2B9" w14:textId="77777777" w:rsidR="00315236" w:rsidRPr="00C9238F" w:rsidRDefault="00DF0BF6" w:rsidP="00315236">
                <w:pPr>
                  <w:spacing w:before="240"/>
                </w:pPr>
                <w:r w:rsidRPr="00DF0BF6">
                  <w:rPr>
                    <w:rStyle w:val="PlaceholderText"/>
                    <w:sz w:val="22"/>
                    <w:szCs w:val="22"/>
                  </w:rPr>
                  <w:t>Click or tap to enter a date.</w:t>
                </w:r>
              </w:p>
            </w:tc>
          </w:sdtContent>
        </w:sdt>
      </w:tr>
      <w:tr w:rsidR="00C9238F" w:rsidRPr="00C9238F" w14:paraId="03803293" w14:textId="77777777" w:rsidTr="00F175A3">
        <w:trPr>
          <w:trHeight w:val="54"/>
        </w:trPr>
        <w:tc>
          <w:tcPr>
            <w:tcW w:w="5000" w:type="pct"/>
            <w:gridSpan w:val="7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  <w:vAlign w:val="bottom"/>
          </w:tcPr>
          <w:p w14:paraId="2B3AA2B1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EE3D94" w:rsidRPr="00C9238F" w14:paraId="63AAD9D2" w14:textId="77777777" w:rsidTr="00F175A3">
        <w:tc>
          <w:tcPr>
            <w:tcW w:w="1202" w:type="pct"/>
            <w:gridSpan w:val="2"/>
            <w:tcBorders>
              <w:top w:val="single" w:sz="18" w:space="0" w:color="auto"/>
              <w:left w:val="single" w:sz="18" w:space="0" w:color="auto"/>
            </w:tcBorders>
            <w:vAlign w:val="bottom"/>
          </w:tcPr>
          <w:p w14:paraId="6820F5CF" w14:textId="77777777" w:rsidR="00EE3D94" w:rsidRDefault="00EE3D94" w:rsidP="00576892">
            <w:pPr>
              <w:spacing w:before="240"/>
            </w:pPr>
            <w:r>
              <w:t>Supervisor Name</w:t>
            </w:r>
          </w:p>
        </w:tc>
        <w:sdt>
          <w:sdtPr>
            <w:id w:val="38955195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798" w:type="pct"/>
                <w:gridSpan w:val="5"/>
                <w:tcBorders>
                  <w:top w:val="single" w:sz="18" w:space="0" w:color="auto"/>
                  <w:right w:val="single" w:sz="18" w:space="0" w:color="auto"/>
                </w:tcBorders>
                <w:vAlign w:val="bottom"/>
              </w:tcPr>
              <w:p w14:paraId="5383002E" w14:textId="77777777" w:rsidR="00EE3D94" w:rsidRDefault="00DF0BF6" w:rsidP="00576892">
                <w:pPr>
                  <w:spacing w:before="240"/>
                </w:pPr>
                <w:r w:rsidRPr="001E69D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9238F" w:rsidRPr="00C9238F" w14:paraId="5DE3D2C8" w14:textId="77777777" w:rsidTr="00F175A3">
        <w:trPr>
          <w:trHeight w:val="576"/>
        </w:trPr>
        <w:tc>
          <w:tcPr>
            <w:tcW w:w="5000" w:type="pct"/>
            <w:gridSpan w:val="7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14:paraId="2C7349D2" w14:textId="77777777" w:rsidR="00C9238F" w:rsidRPr="00C9238F" w:rsidRDefault="00315236" w:rsidP="00315236">
            <w:r>
              <w:t xml:space="preserve">What did this person attend? </w:t>
            </w:r>
            <w:r w:rsidRPr="00D272D8">
              <w:rPr>
                <w:sz w:val="24"/>
                <w:szCs w:val="24"/>
              </w:rPr>
              <w:t>(choose all the person attended during the fiscal year)</w:t>
            </w:r>
          </w:p>
        </w:tc>
      </w:tr>
      <w:tr w:rsidR="00C9238F" w:rsidRPr="00C9238F" w14:paraId="489B0B7C" w14:textId="77777777" w:rsidTr="002D2CED">
        <w:tc>
          <w:tcPr>
            <w:tcW w:w="782" w:type="pct"/>
            <w:tcBorders>
              <w:left w:val="single" w:sz="18" w:space="0" w:color="auto"/>
            </w:tcBorders>
            <w:vAlign w:val="bottom"/>
          </w:tcPr>
          <w:p w14:paraId="081A262A" w14:textId="77777777" w:rsidR="00C9238F" w:rsidRPr="00C9238F" w:rsidRDefault="00BF5D56" w:rsidP="00576892">
            <w:pPr>
              <w:spacing w:before="120"/>
              <w:ind w:left="698"/>
            </w:pPr>
            <w:sdt>
              <w:sdtPr>
                <w:rPr>
                  <w:sz w:val="36"/>
                </w:rPr>
                <w:id w:val="1450518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7174"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sdtContent>
            </w:sdt>
          </w:p>
        </w:tc>
        <w:tc>
          <w:tcPr>
            <w:tcW w:w="4218" w:type="pct"/>
            <w:gridSpan w:val="6"/>
            <w:tcBorders>
              <w:right w:val="single" w:sz="18" w:space="0" w:color="auto"/>
            </w:tcBorders>
            <w:vAlign w:val="bottom"/>
          </w:tcPr>
          <w:p w14:paraId="6E36D51F" w14:textId="77777777" w:rsidR="00C9238F" w:rsidRPr="00C9238F" w:rsidRDefault="00D272D8" w:rsidP="00576892">
            <w:pPr>
              <w:spacing w:before="120"/>
            </w:pPr>
            <w:r>
              <w:t>KACD Annual Convention</w:t>
            </w:r>
          </w:p>
        </w:tc>
      </w:tr>
      <w:tr w:rsidR="00D272D8" w:rsidRPr="00C9238F" w14:paraId="66145A92" w14:textId="77777777" w:rsidTr="00887174">
        <w:sdt>
          <w:sdtPr>
            <w:rPr>
              <w:sz w:val="36"/>
            </w:rPr>
            <w:id w:val="-1613659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pct"/>
                <w:tcBorders>
                  <w:left w:val="single" w:sz="18" w:space="0" w:color="auto"/>
                </w:tcBorders>
                <w:vAlign w:val="bottom"/>
              </w:tcPr>
              <w:p w14:paraId="7F146C62" w14:textId="77777777" w:rsidR="00D272D8" w:rsidRPr="00C9238F" w:rsidRDefault="00DF0BF6" w:rsidP="00576892">
                <w:pPr>
                  <w:spacing w:before="120"/>
                  <w:ind w:left="698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1407" w:type="pct"/>
            <w:gridSpan w:val="3"/>
            <w:vAlign w:val="bottom"/>
          </w:tcPr>
          <w:p w14:paraId="4D8EF1B9" w14:textId="77777777" w:rsidR="00D272D8" w:rsidRPr="00C9238F" w:rsidRDefault="00D272D8" w:rsidP="00576892">
            <w:pPr>
              <w:spacing w:before="120"/>
            </w:pPr>
            <w:r>
              <w:t>Area meeting</w:t>
            </w:r>
          </w:p>
        </w:tc>
        <w:tc>
          <w:tcPr>
            <w:tcW w:w="1406" w:type="pct"/>
            <w:gridSpan w:val="2"/>
            <w:vAlign w:val="bottom"/>
          </w:tcPr>
          <w:p w14:paraId="7FDC2570" w14:textId="77777777" w:rsidR="00D272D8" w:rsidRPr="00C9238F" w:rsidRDefault="00D272D8" w:rsidP="00576892">
            <w:pPr>
              <w:spacing w:before="120"/>
            </w:pPr>
            <w:r>
              <w:t>Which area?</w:t>
            </w:r>
          </w:p>
        </w:tc>
        <w:sdt>
          <w:sdtPr>
            <w:id w:val="236217158"/>
            <w:placeholder>
              <w:docPart w:val="DefaultPlaceholder_-1854013439"/>
            </w:placeholder>
            <w:showingPlcHdr/>
            <w:dropDownList>
              <w:listItem w:value="Choose an item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1405" w:type="pct"/>
                <w:tcBorders>
                  <w:right w:val="single" w:sz="18" w:space="0" w:color="auto"/>
                </w:tcBorders>
                <w:vAlign w:val="bottom"/>
              </w:tcPr>
              <w:p w14:paraId="3B9534B8" w14:textId="77777777" w:rsidR="00D272D8" w:rsidRPr="00C9238F" w:rsidRDefault="00D272D8" w:rsidP="00576892">
                <w:pPr>
                  <w:spacing w:before="120"/>
                </w:pPr>
                <w:r w:rsidRPr="001E69D5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C9238F" w:rsidRPr="00C9238F" w14:paraId="1B31E1C9" w14:textId="77777777" w:rsidTr="00DF0BF6">
        <w:trPr>
          <w:trHeight w:val="590"/>
        </w:trPr>
        <w:sdt>
          <w:sdtPr>
            <w:rPr>
              <w:sz w:val="36"/>
            </w:rPr>
            <w:id w:val="11434660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pct"/>
                <w:tcBorders>
                  <w:left w:val="single" w:sz="18" w:space="0" w:color="auto"/>
                </w:tcBorders>
                <w:vAlign w:val="bottom"/>
              </w:tcPr>
              <w:p w14:paraId="35E38A2D" w14:textId="77777777" w:rsidR="00C9238F" w:rsidRPr="00C9238F" w:rsidRDefault="00DF0BF6" w:rsidP="00576892">
                <w:pPr>
                  <w:spacing w:before="120"/>
                  <w:ind w:left="698"/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4218" w:type="pct"/>
            <w:gridSpan w:val="6"/>
            <w:tcBorders>
              <w:right w:val="single" w:sz="18" w:space="0" w:color="auto"/>
            </w:tcBorders>
            <w:vAlign w:val="bottom"/>
          </w:tcPr>
          <w:p w14:paraId="7538B2D7" w14:textId="77777777" w:rsidR="00C9238F" w:rsidRPr="00C9238F" w:rsidRDefault="00D272D8" w:rsidP="00576892">
            <w:pPr>
              <w:spacing w:before="120"/>
            </w:pPr>
            <w:r>
              <w:t>At least 8 ten-minute trainings</w:t>
            </w:r>
          </w:p>
        </w:tc>
      </w:tr>
      <w:tr w:rsidR="00C9238F" w:rsidRPr="00C9238F" w14:paraId="7AFB2DB8" w14:textId="77777777" w:rsidTr="00DF0BF6">
        <w:trPr>
          <w:trHeight w:val="590"/>
        </w:trPr>
        <w:sdt>
          <w:sdtPr>
            <w:rPr>
              <w:sz w:val="36"/>
            </w:rPr>
            <w:id w:val="-432975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pct"/>
                <w:tcBorders>
                  <w:left w:val="single" w:sz="18" w:space="0" w:color="auto"/>
                </w:tcBorders>
                <w:vAlign w:val="bottom"/>
              </w:tcPr>
              <w:p w14:paraId="63AFA346" w14:textId="77777777" w:rsidR="00C9238F" w:rsidRPr="00C9238F" w:rsidRDefault="00DF0BF6" w:rsidP="00576892">
                <w:pPr>
                  <w:spacing w:before="120"/>
                  <w:ind w:left="698"/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4218" w:type="pct"/>
            <w:gridSpan w:val="6"/>
            <w:tcBorders>
              <w:right w:val="single" w:sz="18" w:space="0" w:color="auto"/>
            </w:tcBorders>
            <w:vAlign w:val="bottom"/>
          </w:tcPr>
          <w:p w14:paraId="6417AAAA" w14:textId="77777777" w:rsidR="00D272D8" w:rsidRPr="00C9238F" w:rsidRDefault="00D272D8" w:rsidP="00576892">
            <w:pPr>
              <w:spacing w:before="120"/>
            </w:pPr>
            <w:r>
              <w:t>NACD Annual Meeting</w:t>
            </w:r>
          </w:p>
        </w:tc>
      </w:tr>
      <w:tr w:rsidR="00C9238F" w:rsidRPr="00C9238F" w14:paraId="050C10E2" w14:textId="77777777" w:rsidTr="00C77EF6">
        <w:sdt>
          <w:sdtPr>
            <w:rPr>
              <w:sz w:val="36"/>
            </w:rPr>
            <w:id w:val="-12451888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pct"/>
                <w:tcBorders>
                  <w:left w:val="single" w:sz="18" w:space="0" w:color="auto"/>
                </w:tcBorders>
                <w:vAlign w:val="bottom"/>
              </w:tcPr>
              <w:p w14:paraId="1115F69D" w14:textId="77777777" w:rsidR="00C9238F" w:rsidRPr="00C9238F" w:rsidRDefault="00DF0BF6" w:rsidP="00576892">
                <w:pPr>
                  <w:spacing w:before="120"/>
                  <w:ind w:left="698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4218" w:type="pct"/>
            <w:gridSpan w:val="6"/>
            <w:tcBorders>
              <w:right w:val="single" w:sz="18" w:space="0" w:color="auto"/>
            </w:tcBorders>
            <w:vAlign w:val="bottom"/>
          </w:tcPr>
          <w:p w14:paraId="12A2A7CD" w14:textId="77777777" w:rsidR="00C9238F" w:rsidRPr="00C9238F" w:rsidRDefault="00D272D8" w:rsidP="00576892">
            <w:pPr>
              <w:spacing w:before="120"/>
            </w:pPr>
            <w:r>
              <w:t>NACD SE Regional Meeting</w:t>
            </w:r>
          </w:p>
        </w:tc>
      </w:tr>
      <w:tr w:rsidR="00D272D8" w:rsidRPr="00C9238F" w14:paraId="247B25ED" w14:textId="77777777" w:rsidTr="00C77EF6">
        <w:sdt>
          <w:sdtPr>
            <w:rPr>
              <w:sz w:val="36"/>
            </w:rPr>
            <w:id w:val="1078630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pct"/>
                <w:tcBorders>
                  <w:left w:val="single" w:sz="18" w:space="0" w:color="auto"/>
                </w:tcBorders>
                <w:vAlign w:val="bottom"/>
              </w:tcPr>
              <w:p w14:paraId="3AF0646D" w14:textId="77777777" w:rsidR="00D272D8" w:rsidRPr="00C9238F" w:rsidRDefault="00DF0BF6" w:rsidP="00D272D8">
                <w:pPr>
                  <w:spacing w:before="120"/>
                  <w:ind w:left="698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4218" w:type="pct"/>
            <w:gridSpan w:val="6"/>
            <w:tcBorders>
              <w:right w:val="single" w:sz="18" w:space="0" w:color="auto"/>
            </w:tcBorders>
            <w:vAlign w:val="bottom"/>
          </w:tcPr>
          <w:p w14:paraId="33497786" w14:textId="77777777" w:rsidR="00D272D8" w:rsidRPr="00C9238F" w:rsidRDefault="00D272D8" w:rsidP="00D272D8">
            <w:pPr>
              <w:spacing w:before="120"/>
            </w:pPr>
            <w:r>
              <w:t>OKI RCC Annual Meeting</w:t>
            </w:r>
          </w:p>
        </w:tc>
      </w:tr>
      <w:tr w:rsidR="00D272D8" w:rsidRPr="00C9238F" w14:paraId="001885A1" w14:textId="77777777" w:rsidTr="00887174">
        <w:sdt>
          <w:sdtPr>
            <w:rPr>
              <w:sz w:val="36"/>
            </w:rPr>
            <w:id w:val="-940994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pct"/>
                <w:tcBorders>
                  <w:left w:val="single" w:sz="18" w:space="0" w:color="auto"/>
                </w:tcBorders>
                <w:vAlign w:val="bottom"/>
              </w:tcPr>
              <w:p w14:paraId="236AAB33" w14:textId="77777777" w:rsidR="00D272D8" w:rsidRPr="00C9238F" w:rsidRDefault="00DF0BF6" w:rsidP="00D272D8">
                <w:pPr>
                  <w:spacing w:before="120"/>
                  <w:ind w:left="698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1407" w:type="pct"/>
            <w:gridSpan w:val="3"/>
            <w:vAlign w:val="bottom"/>
          </w:tcPr>
          <w:p w14:paraId="4E367C8C" w14:textId="77777777" w:rsidR="00D272D8" w:rsidRPr="00C9238F" w:rsidRDefault="00D272D8" w:rsidP="00D272D8">
            <w:pPr>
              <w:spacing w:before="120"/>
            </w:pPr>
            <w:r>
              <w:t>DOC Virtual Training</w:t>
            </w:r>
          </w:p>
        </w:tc>
        <w:tc>
          <w:tcPr>
            <w:tcW w:w="1406" w:type="pct"/>
            <w:gridSpan w:val="2"/>
            <w:vAlign w:val="bottom"/>
          </w:tcPr>
          <w:p w14:paraId="1B54E978" w14:textId="77777777" w:rsidR="00D272D8" w:rsidRPr="00D272D8" w:rsidRDefault="00D272D8" w:rsidP="00D272D8">
            <w:pPr>
              <w:spacing w:before="120"/>
              <w:rPr>
                <w:sz w:val="24"/>
                <w:szCs w:val="24"/>
              </w:rPr>
            </w:pPr>
            <w:r w:rsidRPr="00D272D8">
              <w:rPr>
                <w:sz w:val="24"/>
                <w:szCs w:val="24"/>
              </w:rPr>
              <w:t>When did they attend?</w:t>
            </w:r>
          </w:p>
        </w:tc>
        <w:sdt>
          <w:sdtPr>
            <w:id w:val="-708562026"/>
            <w:placeholder>
              <w:docPart w:val="DefaultPlaceholder_-1854013438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405" w:type="pct"/>
                <w:tcBorders>
                  <w:right w:val="single" w:sz="18" w:space="0" w:color="auto"/>
                </w:tcBorders>
                <w:vAlign w:val="bottom"/>
              </w:tcPr>
              <w:p w14:paraId="238D5592" w14:textId="77777777" w:rsidR="00D272D8" w:rsidRPr="00C9238F" w:rsidRDefault="00D272D8" w:rsidP="00D272D8">
                <w:pPr>
                  <w:spacing w:before="120"/>
                </w:pPr>
                <w:r w:rsidRPr="00D272D8">
                  <w:rPr>
                    <w:rStyle w:val="PlaceholderText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</w:tr>
      <w:tr w:rsidR="00D272D8" w:rsidRPr="00C9238F" w14:paraId="71346442" w14:textId="77777777" w:rsidTr="00887174">
        <w:sdt>
          <w:sdtPr>
            <w:rPr>
              <w:sz w:val="36"/>
            </w:rPr>
            <w:id w:val="1064841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pct"/>
                <w:tcBorders>
                  <w:left w:val="single" w:sz="18" w:space="0" w:color="auto"/>
                  <w:bottom w:val="single" w:sz="18" w:space="0" w:color="auto"/>
                </w:tcBorders>
                <w:vAlign w:val="bottom"/>
              </w:tcPr>
              <w:p w14:paraId="47CB1ED2" w14:textId="77777777" w:rsidR="00D272D8" w:rsidRPr="00C9238F" w:rsidRDefault="00DF0BF6" w:rsidP="00D272D8">
                <w:pPr>
                  <w:spacing w:before="120"/>
                  <w:ind w:left="698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1407" w:type="pct"/>
            <w:gridSpan w:val="3"/>
            <w:tcBorders>
              <w:bottom w:val="single" w:sz="18" w:space="0" w:color="auto"/>
            </w:tcBorders>
            <w:vAlign w:val="bottom"/>
          </w:tcPr>
          <w:p w14:paraId="566A3402" w14:textId="77777777" w:rsidR="00D272D8" w:rsidRPr="00C9238F" w:rsidRDefault="00D272D8" w:rsidP="00D272D8">
            <w:pPr>
              <w:spacing w:before="120"/>
            </w:pPr>
            <w:r>
              <w:t>Other</w:t>
            </w:r>
            <w:r w:rsidRPr="00D272D8">
              <w:rPr>
                <w:sz w:val="24"/>
                <w:szCs w:val="24"/>
              </w:rPr>
              <w:t xml:space="preserve"> (include details)</w:t>
            </w:r>
          </w:p>
        </w:tc>
        <w:sdt>
          <w:sdtPr>
            <w:id w:val="39778909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811" w:type="pct"/>
                <w:gridSpan w:val="3"/>
                <w:tcBorders>
                  <w:bottom w:val="single" w:sz="18" w:space="0" w:color="auto"/>
                  <w:right w:val="single" w:sz="18" w:space="0" w:color="auto"/>
                </w:tcBorders>
                <w:vAlign w:val="bottom"/>
              </w:tcPr>
              <w:p w14:paraId="435A1069" w14:textId="77777777" w:rsidR="00D272D8" w:rsidRPr="00C9238F" w:rsidRDefault="00DF0BF6" w:rsidP="00D272D8">
                <w:pPr>
                  <w:spacing w:before="120"/>
                </w:pPr>
                <w:r w:rsidRPr="001E69D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9238F" w:rsidRPr="00C9238F" w14:paraId="0EBBC4BC" w14:textId="77777777" w:rsidTr="00F175A3">
        <w:tc>
          <w:tcPr>
            <w:tcW w:w="1356" w:type="pct"/>
            <w:gridSpan w:val="3"/>
            <w:tcBorders>
              <w:top w:val="single" w:sz="18" w:space="0" w:color="auto"/>
              <w:bottom w:val="single" w:sz="18" w:space="0" w:color="auto"/>
            </w:tcBorders>
            <w:vAlign w:val="bottom"/>
          </w:tcPr>
          <w:p w14:paraId="01F72933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44" w:type="pct"/>
            <w:gridSpan w:val="4"/>
            <w:tcBorders>
              <w:top w:val="single" w:sz="18" w:space="0" w:color="auto"/>
              <w:bottom w:val="single" w:sz="18" w:space="0" w:color="auto"/>
            </w:tcBorders>
            <w:vAlign w:val="bottom"/>
          </w:tcPr>
          <w:p w14:paraId="01F42854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887174" w14:paraId="480A1576" w14:textId="77777777" w:rsidTr="00966FE4">
        <w:tc>
          <w:tcPr>
            <w:tcW w:w="1202" w:type="pct"/>
            <w:gridSpan w:val="2"/>
            <w:tcBorders>
              <w:top w:val="single" w:sz="18" w:space="0" w:color="auto"/>
              <w:left w:val="single" w:sz="18" w:space="0" w:color="auto"/>
            </w:tcBorders>
            <w:vAlign w:val="bottom"/>
          </w:tcPr>
          <w:p w14:paraId="54771CD5" w14:textId="77777777" w:rsidR="00887174" w:rsidRDefault="00887174" w:rsidP="00966FE4">
            <w:pPr>
              <w:spacing w:before="240"/>
            </w:pPr>
            <w:r>
              <w:t>Supervisor Name</w:t>
            </w:r>
          </w:p>
        </w:tc>
        <w:sdt>
          <w:sdtPr>
            <w:id w:val="-348261267"/>
            <w:placeholder>
              <w:docPart w:val="48A9241F370D49E49389F6AAF6316DFA"/>
            </w:placeholder>
            <w:showingPlcHdr/>
            <w:text/>
          </w:sdtPr>
          <w:sdtEndPr/>
          <w:sdtContent>
            <w:tc>
              <w:tcPr>
                <w:tcW w:w="3798" w:type="pct"/>
                <w:gridSpan w:val="5"/>
                <w:tcBorders>
                  <w:top w:val="single" w:sz="18" w:space="0" w:color="auto"/>
                  <w:right w:val="single" w:sz="18" w:space="0" w:color="auto"/>
                </w:tcBorders>
                <w:vAlign w:val="bottom"/>
              </w:tcPr>
              <w:p w14:paraId="789A06F6" w14:textId="77777777" w:rsidR="00887174" w:rsidRDefault="00887174" w:rsidP="00966FE4">
                <w:pPr>
                  <w:spacing w:before="240"/>
                </w:pPr>
                <w:r w:rsidRPr="001E69D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87174" w:rsidRPr="00C9238F" w14:paraId="2881E5F2" w14:textId="77777777" w:rsidTr="00966FE4">
        <w:trPr>
          <w:trHeight w:val="576"/>
        </w:trPr>
        <w:tc>
          <w:tcPr>
            <w:tcW w:w="5000" w:type="pct"/>
            <w:gridSpan w:val="7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14:paraId="45E620B7" w14:textId="77777777" w:rsidR="00887174" w:rsidRPr="00C9238F" w:rsidRDefault="00887174" w:rsidP="00966FE4">
            <w:r>
              <w:t xml:space="preserve">What did this person attend? </w:t>
            </w:r>
            <w:r w:rsidRPr="00D272D8">
              <w:rPr>
                <w:sz w:val="24"/>
                <w:szCs w:val="24"/>
              </w:rPr>
              <w:t>(choose all the person attended during the fiscal year)</w:t>
            </w:r>
          </w:p>
        </w:tc>
      </w:tr>
      <w:tr w:rsidR="00887174" w:rsidRPr="00C9238F" w14:paraId="39BF3A30" w14:textId="77777777" w:rsidTr="00966FE4">
        <w:tc>
          <w:tcPr>
            <w:tcW w:w="782" w:type="pct"/>
            <w:tcBorders>
              <w:left w:val="single" w:sz="18" w:space="0" w:color="auto"/>
            </w:tcBorders>
            <w:vAlign w:val="bottom"/>
          </w:tcPr>
          <w:p w14:paraId="1A5F4A1C" w14:textId="77777777" w:rsidR="00887174" w:rsidRPr="00C9238F" w:rsidRDefault="00BF5D56" w:rsidP="00966FE4">
            <w:pPr>
              <w:spacing w:before="120"/>
              <w:ind w:left="698"/>
            </w:pPr>
            <w:sdt>
              <w:sdtPr>
                <w:rPr>
                  <w:sz w:val="36"/>
                </w:rPr>
                <w:id w:val="2025969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7174"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sdtContent>
            </w:sdt>
          </w:p>
        </w:tc>
        <w:tc>
          <w:tcPr>
            <w:tcW w:w="4218" w:type="pct"/>
            <w:gridSpan w:val="6"/>
            <w:tcBorders>
              <w:right w:val="single" w:sz="18" w:space="0" w:color="auto"/>
            </w:tcBorders>
            <w:vAlign w:val="bottom"/>
          </w:tcPr>
          <w:p w14:paraId="54AADBCD" w14:textId="77777777" w:rsidR="00887174" w:rsidRPr="00C9238F" w:rsidRDefault="00887174" w:rsidP="00966FE4">
            <w:pPr>
              <w:spacing w:before="120"/>
            </w:pPr>
            <w:r>
              <w:t>KACD Annual Convention</w:t>
            </w:r>
          </w:p>
        </w:tc>
      </w:tr>
      <w:tr w:rsidR="00887174" w:rsidRPr="00C9238F" w14:paraId="7709BAE5" w14:textId="77777777" w:rsidTr="00887174">
        <w:sdt>
          <w:sdtPr>
            <w:rPr>
              <w:sz w:val="36"/>
            </w:rPr>
            <w:id w:val="6414761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pct"/>
                <w:tcBorders>
                  <w:left w:val="single" w:sz="18" w:space="0" w:color="auto"/>
                </w:tcBorders>
                <w:vAlign w:val="bottom"/>
              </w:tcPr>
              <w:p w14:paraId="782820CC" w14:textId="77777777" w:rsidR="00887174" w:rsidRPr="00C9238F" w:rsidRDefault="00887174" w:rsidP="00966FE4">
                <w:pPr>
                  <w:spacing w:before="120"/>
                  <w:ind w:left="698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1407" w:type="pct"/>
            <w:gridSpan w:val="3"/>
            <w:vAlign w:val="bottom"/>
          </w:tcPr>
          <w:p w14:paraId="367F1863" w14:textId="77777777" w:rsidR="00887174" w:rsidRPr="00C9238F" w:rsidRDefault="00887174" w:rsidP="00966FE4">
            <w:pPr>
              <w:spacing w:before="120"/>
            </w:pPr>
            <w:r>
              <w:t>Area meeting</w:t>
            </w:r>
          </w:p>
        </w:tc>
        <w:tc>
          <w:tcPr>
            <w:tcW w:w="1406" w:type="pct"/>
            <w:gridSpan w:val="2"/>
            <w:vAlign w:val="bottom"/>
          </w:tcPr>
          <w:p w14:paraId="44D7658E" w14:textId="77777777" w:rsidR="00887174" w:rsidRPr="00C9238F" w:rsidRDefault="00887174" w:rsidP="00966FE4">
            <w:pPr>
              <w:spacing w:before="120"/>
            </w:pPr>
            <w:r>
              <w:t>Which area?</w:t>
            </w:r>
          </w:p>
        </w:tc>
        <w:sdt>
          <w:sdtPr>
            <w:id w:val="500164333"/>
            <w:placeholder>
              <w:docPart w:val="C681CC8956E34CE5B5DF9622F23E48AC"/>
            </w:placeholder>
            <w:showingPlcHdr/>
            <w:dropDownList>
              <w:listItem w:value="Choose an item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1405" w:type="pct"/>
                <w:tcBorders>
                  <w:right w:val="single" w:sz="18" w:space="0" w:color="auto"/>
                </w:tcBorders>
                <w:vAlign w:val="bottom"/>
              </w:tcPr>
              <w:p w14:paraId="165FDF64" w14:textId="77777777" w:rsidR="00887174" w:rsidRPr="00C9238F" w:rsidRDefault="00887174" w:rsidP="00966FE4">
                <w:pPr>
                  <w:spacing w:before="120"/>
                </w:pPr>
                <w:r w:rsidRPr="001E69D5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887174" w:rsidRPr="00C9238F" w14:paraId="29103F44" w14:textId="77777777" w:rsidTr="00966FE4">
        <w:trPr>
          <w:trHeight w:val="590"/>
        </w:trPr>
        <w:sdt>
          <w:sdtPr>
            <w:rPr>
              <w:sz w:val="36"/>
            </w:rPr>
            <w:id w:val="2056663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pct"/>
                <w:tcBorders>
                  <w:left w:val="single" w:sz="18" w:space="0" w:color="auto"/>
                </w:tcBorders>
                <w:vAlign w:val="bottom"/>
              </w:tcPr>
              <w:p w14:paraId="4B53CC8A" w14:textId="77777777" w:rsidR="00887174" w:rsidRPr="00C9238F" w:rsidRDefault="00887174" w:rsidP="00966FE4">
                <w:pPr>
                  <w:spacing w:before="120"/>
                  <w:ind w:left="698"/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4218" w:type="pct"/>
            <w:gridSpan w:val="6"/>
            <w:tcBorders>
              <w:right w:val="single" w:sz="18" w:space="0" w:color="auto"/>
            </w:tcBorders>
            <w:vAlign w:val="bottom"/>
          </w:tcPr>
          <w:p w14:paraId="68DAB2F5" w14:textId="77777777" w:rsidR="00887174" w:rsidRPr="00C9238F" w:rsidRDefault="00887174" w:rsidP="00966FE4">
            <w:pPr>
              <w:spacing w:before="120"/>
            </w:pPr>
            <w:r>
              <w:t>At least 8 ten-minute trainings</w:t>
            </w:r>
          </w:p>
        </w:tc>
      </w:tr>
      <w:tr w:rsidR="00887174" w:rsidRPr="00C9238F" w14:paraId="34159DC8" w14:textId="77777777" w:rsidTr="00966FE4">
        <w:trPr>
          <w:trHeight w:val="590"/>
        </w:trPr>
        <w:sdt>
          <w:sdtPr>
            <w:rPr>
              <w:sz w:val="36"/>
            </w:rPr>
            <w:id w:val="390209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pct"/>
                <w:tcBorders>
                  <w:left w:val="single" w:sz="18" w:space="0" w:color="auto"/>
                </w:tcBorders>
                <w:vAlign w:val="bottom"/>
              </w:tcPr>
              <w:p w14:paraId="6F57DA82" w14:textId="77777777" w:rsidR="00887174" w:rsidRPr="00C9238F" w:rsidRDefault="00887174" w:rsidP="00966FE4">
                <w:pPr>
                  <w:spacing w:before="120"/>
                  <w:ind w:left="698"/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4218" w:type="pct"/>
            <w:gridSpan w:val="6"/>
            <w:tcBorders>
              <w:right w:val="single" w:sz="18" w:space="0" w:color="auto"/>
            </w:tcBorders>
            <w:vAlign w:val="bottom"/>
          </w:tcPr>
          <w:p w14:paraId="1866A005" w14:textId="77777777" w:rsidR="00887174" w:rsidRPr="00C9238F" w:rsidRDefault="00887174" w:rsidP="00966FE4">
            <w:pPr>
              <w:spacing w:before="120"/>
            </w:pPr>
            <w:r>
              <w:t>NACD Annual Meeting</w:t>
            </w:r>
          </w:p>
        </w:tc>
      </w:tr>
      <w:tr w:rsidR="00887174" w:rsidRPr="00C9238F" w14:paraId="6E389073" w14:textId="77777777" w:rsidTr="00966FE4">
        <w:sdt>
          <w:sdtPr>
            <w:rPr>
              <w:sz w:val="36"/>
            </w:rPr>
            <w:id w:val="-404676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pct"/>
                <w:tcBorders>
                  <w:left w:val="single" w:sz="18" w:space="0" w:color="auto"/>
                </w:tcBorders>
                <w:vAlign w:val="bottom"/>
              </w:tcPr>
              <w:p w14:paraId="3C52E3D0" w14:textId="77777777" w:rsidR="00887174" w:rsidRPr="00C9238F" w:rsidRDefault="00887174" w:rsidP="00966FE4">
                <w:pPr>
                  <w:spacing w:before="120"/>
                  <w:ind w:left="698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4218" w:type="pct"/>
            <w:gridSpan w:val="6"/>
            <w:tcBorders>
              <w:right w:val="single" w:sz="18" w:space="0" w:color="auto"/>
            </w:tcBorders>
            <w:vAlign w:val="bottom"/>
          </w:tcPr>
          <w:p w14:paraId="52FA7A74" w14:textId="77777777" w:rsidR="00887174" w:rsidRPr="00C9238F" w:rsidRDefault="00887174" w:rsidP="00966FE4">
            <w:pPr>
              <w:spacing w:before="120"/>
            </w:pPr>
            <w:r>
              <w:t>NACD SE Regional Meeting</w:t>
            </w:r>
          </w:p>
        </w:tc>
      </w:tr>
      <w:tr w:rsidR="00887174" w:rsidRPr="00C9238F" w14:paraId="62EE5010" w14:textId="77777777" w:rsidTr="00966FE4">
        <w:sdt>
          <w:sdtPr>
            <w:rPr>
              <w:sz w:val="36"/>
            </w:rPr>
            <w:id w:val="-19245603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pct"/>
                <w:tcBorders>
                  <w:left w:val="single" w:sz="18" w:space="0" w:color="auto"/>
                </w:tcBorders>
                <w:vAlign w:val="bottom"/>
              </w:tcPr>
              <w:p w14:paraId="0B0A8397" w14:textId="77777777" w:rsidR="00887174" w:rsidRPr="00C9238F" w:rsidRDefault="00887174" w:rsidP="00966FE4">
                <w:pPr>
                  <w:spacing w:before="120"/>
                  <w:ind w:left="698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4218" w:type="pct"/>
            <w:gridSpan w:val="6"/>
            <w:tcBorders>
              <w:right w:val="single" w:sz="18" w:space="0" w:color="auto"/>
            </w:tcBorders>
            <w:vAlign w:val="bottom"/>
          </w:tcPr>
          <w:p w14:paraId="2D66FC6B" w14:textId="77777777" w:rsidR="00887174" w:rsidRPr="00C9238F" w:rsidRDefault="00887174" w:rsidP="00966FE4">
            <w:pPr>
              <w:spacing w:before="120"/>
            </w:pPr>
            <w:r>
              <w:t>OKI RCC Annual Meeting</w:t>
            </w:r>
          </w:p>
        </w:tc>
      </w:tr>
      <w:tr w:rsidR="00887174" w:rsidRPr="00C9238F" w14:paraId="57B936C3" w14:textId="77777777" w:rsidTr="00887174">
        <w:sdt>
          <w:sdtPr>
            <w:rPr>
              <w:sz w:val="36"/>
            </w:rPr>
            <w:id w:val="1941483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pct"/>
                <w:tcBorders>
                  <w:left w:val="single" w:sz="18" w:space="0" w:color="auto"/>
                </w:tcBorders>
                <w:vAlign w:val="bottom"/>
              </w:tcPr>
              <w:p w14:paraId="6B8262AE" w14:textId="77777777" w:rsidR="00887174" w:rsidRPr="00C9238F" w:rsidRDefault="00887174" w:rsidP="00966FE4">
                <w:pPr>
                  <w:spacing w:before="120"/>
                  <w:ind w:left="698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1407" w:type="pct"/>
            <w:gridSpan w:val="3"/>
            <w:vAlign w:val="bottom"/>
          </w:tcPr>
          <w:p w14:paraId="0410AA7F" w14:textId="77777777" w:rsidR="00887174" w:rsidRPr="00C9238F" w:rsidRDefault="00887174" w:rsidP="00966FE4">
            <w:pPr>
              <w:spacing w:before="120"/>
            </w:pPr>
            <w:r>
              <w:t>DOC Virtual Training</w:t>
            </w:r>
          </w:p>
        </w:tc>
        <w:tc>
          <w:tcPr>
            <w:tcW w:w="1406" w:type="pct"/>
            <w:gridSpan w:val="2"/>
            <w:vAlign w:val="bottom"/>
          </w:tcPr>
          <w:p w14:paraId="0E69723A" w14:textId="77777777" w:rsidR="00887174" w:rsidRPr="00D272D8" w:rsidRDefault="00887174" w:rsidP="00966FE4">
            <w:pPr>
              <w:spacing w:before="120"/>
              <w:rPr>
                <w:sz w:val="24"/>
                <w:szCs w:val="24"/>
              </w:rPr>
            </w:pPr>
            <w:r w:rsidRPr="00D272D8">
              <w:rPr>
                <w:sz w:val="24"/>
                <w:szCs w:val="24"/>
              </w:rPr>
              <w:t>When did they attend?</w:t>
            </w:r>
          </w:p>
        </w:tc>
        <w:sdt>
          <w:sdtPr>
            <w:id w:val="-1462575240"/>
            <w:placeholder>
              <w:docPart w:val="6162B0A371944D328FAE0DD016E77280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405" w:type="pct"/>
                <w:tcBorders>
                  <w:right w:val="single" w:sz="18" w:space="0" w:color="auto"/>
                </w:tcBorders>
                <w:vAlign w:val="bottom"/>
              </w:tcPr>
              <w:p w14:paraId="7E4FD55C" w14:textId="77777777" w:rsidR="00887174" w:rsidRPr="00C9238F" w:rsidRDefault="00887174" w:rsidP="00966FE4">
                <w:pPr>
                  <w:spacing w:before="120"/>
                </w:pPr>
                <w:r w:rsidRPr="00D272D8">
                  <w:rPr>
                    <w:rStyle w:val="PlaceholderText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</w:tr>
      <w:tr w:rsidR="00887174" w:rsidRPr="00C9238F" w14:paraId="17BB154E" w14:textId="77777777" w:rsidTr="00887174">
        <w:sdt>
          <w:sdtPr>
            <w:rPr>
              <w:sz w:val="36"/>
            </w:rPr>
            <w:id w:val="1794710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pct"/>
                <w:tcBorders>
                  <w:left w:val="single" w:sz="18" w:space="0" w:color="auto"/>
                  <w:bottom w:val="single" w:sz="18" w:space="0" w:color="auto"/>
                </w:tcBorders>
                <w:vAlign w:val="bottom"/>
              </w:tcPr>
              <w:p w14:paraId="7776B8EB" w14:textId="77777777" w:rsidR="00887174" w:rsidRPr="00C9238F" w:rsidRDefault="00887174" w:rsidP="00966FE4">
                <w:pPr>
                  <w:spacing w:before="120"/>
                  <w:ind w:left="698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1407" w:type="pct"/>
            <w:gridSpan w:val="3"/>
            <w:tcBorders>
              <w:bottom w:val="single" w:sz="18" w:space="0" w:color="auto"/>
            </w:tcBorders>
            <w:vAlign w:val="bottom"/>
          </w:tcPr>
          <w:p w14:paraId="20A106A9" w14:textId="77777777" w:rsidR="00887174" w:rsidRPr="00C9238F" w:rsidRDefault="00887174" w:rsidP="00966FE4">
            <w:pPr>
              <w:spacing w:before="120"/>
            </w:pPr>
            <w:r>
              <w:t>Other</w:t>
            </w:r>
            <w:r w:rsidRPr="00D272D8">
              <w:rPr>
                <w:sz w:val="24"/>
                <w:szCs w:val="24"/>
              </w:rPr>
              <w:t xml:space="preserve"> (include details)</w:t>
            </w:r>
          </w:p>
        </w:tc>
        <w:sdt>
          <w:sdtPr>
            <w:id w:val="-766317076"/>
            <w:placeholder>
              <w:docPart w:val="081AD025D2754450ACBBD84FB136AA76"/>
            </w:placeholder>
            <w:showingPlcHdr/>
            <w:text/>
          </w:sdtPr>
          <w:sdtEndPr/>
          <w:sdtContent>
            <w:tc>
              <w:tcPr>
                <w:tcW w:w="2811" w:type="pct"/>
                <w:gridSpan w:val="3"/>
                <w:tcBorders>
                  <w:bottom w:val="single" w:sz="18" w:space="0" w:color="auto"/>
                  <w:right w:val="single" w:sz="18" w:space="0" w:color="auto"/>
                </w:tcBorders>
                <w:vAlign w:val="bottom"/>
              </w:tcPr>
              <w:p w14:paraId="5C893B76" w14:textId="77777777" w:rsidR="00887174" w:rsidRPr="00C9238F" w:rsidRDefault="00887174" w:rsidP="00966FE4">
                <w:pPr>
                  <w:spacing w:before="120"/>
                </w:pPr>
                <w:r w:rsidRPr="001E69D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87174" w:rsidRPr="00C9238F" w14:paraId="1B483A3B" w14:textId="77777777" w:rsidTr="00966FE4">
        <w:tc>
          <w:tcPr>
            <w:tcW w:w="1356" w:type="pct"/>
            <w:gridSpan w:val="3"/>
            <w:tcBorders>
              <w:top w:val="single" w:sz="18" w:space="0" w:color="auto"/>
              <w:bottom w:val="single" w:sz="18" w:space="0" w:color="auto"/>
            </w:tcBorders>
            <w:vAlign w:val="bottom"/>
          </w:tcPr>
          <w:p w14:paraId="7F2D1957" w14:textId="77777777" w:rsidR="00887174" w:rsidRPr="00C9238F" w:rsidRDefault="00887174" w:rsidP="00966FE4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44" w:type="pct"/>
            <w:gridSpan w:val="4"/>
            <w:tcBorders>
              <w:top w:val="single" w:sz="18" w:space="0" w:color="auto"/>
              <w:bottom w:val="single" w:sz="18" w:space="0" w:color="auto"/>
            </w:tcBorders>
            <w:vAlign w:val="bottom"/>
          </w:tcPr>
          <w:p w14:paraId="00320DCE" w14:textId="77777777" w:rsidR="00887174" w:rsidRPr="00C9238F" w:rsidRDefault="00887174" w:rsidP="00966FE4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887174" w14:paraId="3E8DAD1A" w14:textId="77777777" w:rsidTr="00966FE4">
        <w:tc>
          <w:tcPr>
            <w:tcW w:w="1202" w:type="pct"/>
            <w:gridSpan w:val="2"/>
            <w:tcBorders>
              <w:top w:val="single" w:sz="18" w:space="0" w:color="auto"/>
              <w:left w:val="single" w:sz="18" w:space="0" w:color="auto"/>
            </w:tcBorders>
            <w:vAlign w:val="bottom"/>
          </w:tcPr>
          <w:p w14:paraId="3CEEAB39" w14:textId="77777777" w:rsidR="00887174" w:rsidRDefault="00887174" w:rsidP="00966FE4">
            <w:pPr>
              <w:spacing w:before="240"/>
            </w:pPr>
            <w:r>
              <w:t>Supervisor Name</w:t>
            </w:r>
          </w:p>
        </w:tc>
        <w:sdt>
          <w:sdtPr>
            <w:id w:val="1201440835"/>
            <w:placeholder>
              <w:docPart w:val="9248D7D658994F549D852E42E0FB4FBC"/>
            </w:placeholder>
            <w:showingPlcHdr/>
            <w:text/>
          </w:sdtPr>
          <w:sdtEndPr/>
          <w:sdtContent>
            <w:tc>
              <w:tcPr>
                <w:tcW w:w="3798" w:type="pct"/>
                <w:gridSpan w:val="5"/>
                <w:tcBorders>
                  <w:top w:val="single" w:sz="18" w:space="0" w:color="auto"/>
                  <w:right w:val="single" w:sz="18" w:space="0" w:color="auto"/>
                </w:tcBorders>
                <w:vAlign w:val="bottom"/>
              </w:tcPr>
              <w:p w14:paraId="2B2B7E01" w14:textId="77777777" w:rsidR="00887174" w:rsidRDefault="00887174" w:rsidP="00966FE4">
                <w:pPr>
                  <w:spacing w:before="240"/>
                </w:pPr>
                <w:r w:rsidRPr="001E69D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87174" w:rsidRPr="00C9238F" w14:paraId="3520FE55" w14:textId="77777777" w:rsidTr="00966FE4">
        <w:trPr>
          <w:trHeight w:val="576"/>
        </w:trPr>
        <w:tc>
          <w:tcPr>
            <w:tcW w:w="5000" w:type="pct"/>
            <w:gridSpan w:val="7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14:paraId="5C3695E3" w14:textId="77777777" w:rsidR="00887174" w:rsidRPr="00C9238F" w:rsidRDefault="00887174" w:rsidP="00966FE4">
            <w:r>
              <w:t xml:space="preserve">What did this person attend? </w:t>
            </w:r>
            <w:r w:rsidRPr="00D272D8">
              <w:rPr>
                <w:sz w:val="24"/>
                <w:szCs w:val="24"/>
              </w:rPr>
              <w:t>(choose all the person attended during the fiscal year)</w:t>
            </w:r>
          </w:p>
        </w:tc>
      </w:tr>
      <w:tr w:rsidR="00887174" w:rsidRPr="00C9238F" w14:paraId="11B1157E" w14:textId="77777777" w:rsidTr="00966FE4">
        <w:tc>
          <w:tcPr>
            <w:tcW w:w="782" w:type="pct"/>
            <w:tcBorders>
              <w:left w:val="single" w:sz="18" w:space="0" w:color="auto"/>
            </w:tcBorders>
            <w:vAlign w:val="bottom"/>
          </w:tcPr>
          <w:p w14:paraId="4DC9C6B0" w14:textId="77777777" w:rsidR="00887174" w:rsidRPr="00C9238F" w:rsidRDefault="00BF5D56" w:rsidP="00966FE4">
            <w:pPr>
              <w:spacing w:before="120"/>
              <w:ind w:left="698"/>
            </w:pPr>
            <w:sdt>
              <w:sdtPr>
                <w:rPr>
                  <w:sz w:val="36"/>
                </w:rPr>
                <w:id w:val="-681906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7174"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sdtContent>
            </w:sdt>
          </w:p>
        </w:tc>
        <w:tc>
          <w:tcPr>
            <w:tcW w:w="4218" w:type="pct"/>
            <w:gridSpan w:val="6"/>
            <w:tcBorders>
              <w:right w:val="single" w:sz="18" w:space="0" w:color="auto"/>
            </w:tcBorders>
            <w:vAlign w:val="bottom"/>
          </w:tcPr>
          <w:p w14:paraId="50D83689" w14:textId="77777777" w:rsidR="00887174" w:rsidRPr="00C9238F" w:rsidRDefault="00887174" w:rsidP="00966FE4">
            <w:pPr>
              <w:spacing w:before="120"/>
            </w:pPr>
            <w:r>
              <w:t>KACD Annual Convention</w:t>
            </w:r>
          </w:p>
        </w:tc>
      </w:tr>
      <w:tr w:rsidR="00887174" w:rsidRPr="00C9238F" w14:paraId="269B791C" w14:textId="77777777" w:rsidTr="00966FE4">
        <w:sdt>
          <w:sdtPr>
            <w:rPr>
              <w:sz w:val="36"/>
            </w:rPr>
            <w:id w:val="7797668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pct"/>
                <w:tcBorders>
                  <w:left w:val="single" w:sz="18" w:space="0" w:color="auto"/>
                </w:tcBorders>
                <w:vAlign w:val="bottom"/>
              </w:tcPr>
              <w:p w14:paraId="51922F94" w14:textId="77777777" w:rsidR="00887174" w:rsidRPr="00C9238F" w:rsidRDefault="00887174" w:rsidP="00966FE4">
                <w:pPr>
                  <w:spacing w:before="120"/>
                  <w:ind w:left="698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1407" w:type="pct"/>
            <w:gridSpan w:val="3"/>
            <w:vAlign w:val="bottom"/>
          </w:tcPr>
          <w:p w14:paraId="7038326E" w14:textId="77777777" w:rsidR="00887174" w:rsidRPr="00C9238F" w:rsidRDefault="00887174" w:rsidP="00966FE4">
            <w:pPr>
              <w:spacing w:before="120"/>
            </w:pPr>
            <w:r>
              <w:t>Area meeting</w:t>
            </w:r>
          </w:p>
        </w:tc>
        <w:tc>
          <w:tcPr>
            <w:tcW w:w="1406" w:type="pct"/>
            <w:gridSpan w:val="2"/>
            <w:vAlign w:val="bottom"/>
          </w:tcPr>
          <w:p w14:paraId="36F394DB" w14:textId="77777777" w:rsidR="00887174" w:rsidRPr="00C9238F" w:rsidRDefault="00887174" w:rsidP="00966FE4">
            <w:pPr>
              <w:spacing w:before="120"/>
            </w:pPr>
            <w:r>
              <w:t>Which area?</w:t>
            </w:r>
          </w:p>
        </w:tc>
        <w:sdt>
          <w:sdtPr>
            <w:id w:val="516824287"/>
            <w:placeholder>
              <w:docPart w:val="B117EDA9E6874C0E82232CE36E48EF68"/>
            </w:placeholder>
            <w:showingPlcHdr/>
            <w:dropDownList>
              <w:listItem w:value="Choose an item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1405" w:type="pct"/>
                <w:tcBorders>
                  <w:right w:val="single" w:sz="18" w:space="0" w:color="auto"/>
                </w:tcBorders>
                <w:vAlign w:val="bottom"/>
              </w:tcPr>
              <w:p w14:paraId="39A268CE" w14:textId="77777777" w:rsidR="00887174" w:rsidRPr="00C9238F" w:rsidRDefault="00887174" w:rsidP="00966FE4">
                <w:pPr>
                  <w:spacing w:before="120"/>
                </w:pPr>
                <w:r w:rsidRPr="001E69D5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887174" w:rsidRPr="00C9238F" w14:paraId="7139427F" w14:textId="77777777" w:rsidTr="00966FE4">
        <w:trPr>
          <w:trHeight w:val="590"/>
        </w:trPr>
        <w:sdt>
          <w:sdtPr>
            <w:rPr>
              <w:sz w:val="36"/>
            </w:rPr>
            <w:id w:val="-5060523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pct"/>
                <w:tcBorders>
                  <w:left w:val="single" w:sz="18" w:space="0" w:color="auto"/>
                </w:tcBorders>
                <w:vAlign w:val="bottom"/>
              </w:tcPr>
              <w:p w14:paraId="3581EB95" w14:textId="77777777" w:rsidR="00887174" w:rsidRPr="00C9238F" w:rsidRDefault="00887174" w:rsidP="00966FE4">
                <w:pPr>
                  <w:spacing w:before="120"/>
                  <w:ind w:left="698"/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4218" w:type="pct"/>
            <w:gridSpan w:val="6"/>
            <w:tcBorders>
              <w:right w:val="single" w:sz="18" w:space="0" w:color="auto"/>
            </w:tcBorders>
            <w:vAlign w:val="bottom"/>
          </w:tcPr>
          <w:p w14:paraId="543786BF" w14:textId="77777777" w:rsidR="00887174" w:rsidRPr="00C9238F" w:rsidRDefault="00887174" w:rsidP="00966FE4">
            <w:pPr>
              <w:spacing w:before="120"/>
            </w:pPr>
            <w:r>
              <w:t>At least 8 ten-minute trainings</w:t>
            </w:r>
          </w:p>
        </w:tc>
      </w:tr>
      <w:tr w:rsidR="00887174" w:rsidRPr="00C9238F" w14:paraId="70461947" w14:textId="77777777" w:rsidTr="00966FE4">
        <w:trPr>
          <w:trHeight w:val="590"/>
        </w:trPr>
        <w:sdt>
          <w:sdtPr>
            <w:rPr>
              <w:sz w:val="36"/>
            </w:rPr>
            <w:id w:val="18162957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pct"/>
                <w:tcBorders>
                  <w:left w:val="single" w:sz="18" w:space="0" w:color="auto"/>
                </w:tcBorders>
                <w:vAlign w:val="bottom"/>
              </w:tcPr>
              <w:p w14:paraId="3CB8FEAB" w14:textId="77777777" w:rsidR="00887174" w:rsidRPr="00C9238F" w:rsidRDefault="00887174" w:rsidP="00966FE4">
                <w:pPr>
                  <w:spacing w:before="120"/>
                  <w:ind w:left="698"/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4218" w:type="pct"/>
            <w:gridSpan w:val="6"/>
            <w:tcBorders>
              <w:right w:val="single" w:sz="18" w:space="0" w:color="auto"/>
            </w:tcBorders>
            <w:vAlign w:val="bottom"/>
          </w:tcPr>
          <w:p w14:paraId="200EBBC4" w14:textId="77777777" w:rsidR="00887174" w:rsidRPr="00C9238F" w:rsidRDefault="00887174" w:rsidP="00966FE4">
            <w:pPr>
              <w:spacing w:before="120"/>
            </w:pPr>
            <w:r>
              <w:t>NACD Annual Meeting</w:t>
            </w:r>
          </w:p>
        </w:tc>
      </w:tr>
      <w:tr w:rsidR="00887174" w:rsidRPr="00C9238F" w14:paraId="522EC3BD" w14:textId="77777777" w:rsidTr="00966FE4">
        <w:sdt>
          <w:sdtPr>
            <w:rPr>
              <w:sz w:val="36"/>
            </w:rPr>
            <w:id w:val="-1370914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pct"/>
                <w:tcBorders>
                  <w:left w:val="single" w:sz="18" w:space="0" w:color="auto"/>
                </w:tcBorders>
                <w:vAlign w:val="bottom"/>
              </w:tcPr>
              <w:p w14:paraId="4C44B925" w14:textId="77777777" w:rsidR="00887174" w:rsidRPr="00C9238F" w:rsidRDefault="00887174" w:rsidP="00966FE4">
                <w:pPr>
                  <w:spacing w:before="120"/>
                  <w:ind w:left="698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4218" w:type="pct"/>
            <w:gridSpan w:val="6"/>
            <w:tcBorders>
              <w:right w:val="single" w:sz="18" w:space="0" w:color="auto"/>
            </w:tcBorders>
            <w:vAlign w:val="bottom"/>
          </w:tcPr>
          <w:p w14:paraId="037FA021" w14:textId="77777777" w:rsidR="00887174" w:rsidRPr="00C9238F" w:rsidRDefault="00887174" w:rsidP="00966FE4">
            <w:pPr>
              <w:spacing w:before="120"/>
            </w:pPr>
            <w:r>
              <w:t>NACD SE Regional Meeting</w:t>
            </w:r>
          </w:p>
        </w:tc>
      </w:tr>
      <w:tr w:rsidR="00887174" w:rsidRPr="00C9238F" w14:paraId="0495DA44" w14:textId="77777777" w:rsidTr="00966FE4">
        <w:sdt>
          <w:sdtPr>
            <w:rPr>
              <w:sz w:val="36"/>
            </w:rPr>
            <w:id w:val="-11380382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pct"/>
                <w:tcBorders>
                  <w:left w:val="single" w:sz="18" w:space="0" w:color="auto"/>
                </w:tcBorders>
                <w:vAlign w:val="bottom"/>
              </w:tcPr>
              <w:p w14:paraId="67181AE0" w14:textId="77777777" w:rsidR="00887174" w:rsidRPr="00C9238F" w:rsidRDefault="00887174" w:rsidP="00966FE4">
                <w:pPr>
                  <w:spacing w:before="120"/>
                  <w:ind w:left="698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4218" w:type="pct"/>
            <w:gridSpan w:val="6"/>
            <w:tcBorders>
              <w:right w:val="single" w:sz="18" w:space="0" w:color="auto"/>
            </w:tcBorders>
            <w:vAlign w:val="bottom"/>
          </w:tcPr>
          <w:p w14:paraId="22CBEED3" w14:textId="77777777" w:rsidR="00887174" w:rsidRPr="00C9238F" w:rsidRDefault="00887174" w:rsidP="00966FE4">
            <w:pPr>
              <w:spacing w:before="120"/>
            </w:pPr>
            <w:r>
              <w:t>OKI RCC Annual Meeting</w:t>
            </w:r>
          </w:p>
        </w:tc>
      </w:tr>
      <w:tr w:rsidR="00887174" w:rsidRPr="00C9238F" w14:paraId="7317B6E9" w14:textId="77777777" w:rsidTr="00966FE4">
        <w:sdt>
          <w:sdtPr>
            <w:rPr>
              <w:sz w:val="36"/>
            </w:rPr>
            <w:id w:val="-7639208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pct"/>
                <w:tcBorders>
                  <w:left w:val="single" w:sz="18" w:space="0" w:color="auto"/>
                </w:tcBorders>
                <w:vAlign w:val="bottom"/>
              </w:tcPr>
              <w:p w14:paraId="03E30C5E" w14:textId="77777777" w:rsidR="00887174" w:rsidRPr="00C9238F" w:rsidRDefault="00887174" w:rsidP="00966FE4">
                <w:pPr>
                  <w:spacing w:before="120"/>
                  <w:ind w:left="698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1407" w:type="pct"/>
            <w:gridSpan w:val="3"/>
            <w:vAlign w:val="bottom"/>
          </w:tcPr>
          <w:p w14:paraId="385E2553" w14:textId="77777777" w:rsidR="00887174" w:rsidRPr="00C9238F" w:rsidRDefault="00887174" w:rsidP="00966FE4">
            <w:pPr>
              <w:spacing w:before="120"/>
            </w:pPr>
            <w:r>
              <w:t>DOC Virtual Training</w:t>
            </w:r>
          </w:p>
        </w:tc>
        <w:tc>
          <w:tcPr>
            <w:tcW w:w="1406" w:type="pct"/>
            <w:gridSpan w:val="2"/>
            <w:vAlign w:val="bottom"/>
          </w:tcPr>
          <w:p w14:paraId="0ECABD51" w14:textId="77777777" w:rsidR="00887174" w:rsidRPr="00D272D8" w:rsidRDefault="00887174" w:rsidP="00966FE4">
            <w:pPr>
              <w:spacing w:before="120"/>
              <w:rPr>
                <w:sz w:val="24"/>
                <w:szCs w:val="24"/>
              </w:rPr>
            </w:pPr>
            <w:r w:rsidRPr="00D272D8">
              <w:rPr>
                <w:sz w:val="24"/>
                <w:szCs w:val="24"/>
              </w:rPr>
              <w:t>When did they attend?</w:t>
            </w:r>
          </w:p>
        </w:tc>
        <w:sdt>
          <w:sdtPr>
            <w:id w:val="454063564"/>
            <w:placeholder>
              <w:docPart w:val="D6D769FBA0FD45B6B477C1C5A09EACCB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405" w:type="pct"/>
                <w:tcBorders>
                  <w:right w:val="single" w:sz="18" w:space="0" w:color="auto"/>
                </w:tcBorders>
                <w:vAlign w:val="bottom"/>
              </w:tcPr>
              <w:p w14:paraId="12CD8FF0" w14:textId="77777777" w:rsidR="00887174" w:rsidRPr="00C9238F" w:rsidRDefault="00887174" w:rsidP="00966FE4">
                <w:pPr>
                  <w:spacing w:before="120"/>
                </w:pPr>
                <w:r w:rsidRPr="00D272D8">
                  <w:rPr>
                    <w:rStyle w:val="PlaceholderText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</w:tr>
      <w:tr w:rsidR="00887174" w:rsidRPr="00C9238F" w14:paraId="3950399A" w14:textId="77777777" w:rsidTr="00966FE4">
        <w:sdt>
          <w:sdtPr>
            <w:rPr>
              <w:sz w:val="36"/>
            </w:rPr>
            <w:id w:val="1742291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pct"/>
                <w:tcBorders>
                  <w:left w:val="single" w:sz="18" w:space="0" w:color="auto"/>
                  <w:bottom w:val="single" w:sz="18" w:space="0" w:color="auto"/>
                </w:tcBorders>
                <w:vAlign w:val="bottom"/>
              </w:tcPr>
              <w:p w14:paraId="6FD108D8" w14:textId="77777777" w:rsidR="00887174" w:rsidRPr="00C9238F" w:rsidRDefault="00887174" w:rsidP="00966FE4">
                <w:pPr>
                  <w:spacing w:before="120"/>
                  <w:ind w:left="698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1407" w:type="pct"/>
            <w:gridSpan w:val="3"/>
            <w:tcBorders>
              <w:bottom w:val="single" w:sz="18" w:space="0" w:color="auto"/>
            </w:tcBorders>
            <w:vAlign w:val="bottom"/>
          </w:tcPr>
          <w:p w14:paraId="414D3E94" w14:textId="77777777" w:rsidR="00887174" w:rsidRPr="00C9238F" w:rsidRDefault="00887174" w:rsidP="00966FE4">
            <w:pPr>
              <w:spacing w:before="120"/>
            </w:pPr>
            <w:r>
              <w:t>Other</w:t>
            </w:r>
            <w:r w:rsidRPr="00D272D8">
              <w:rPr>
                <w:sz w:val="24"/>
                <w:szCs w:val="24"/>
              </w:rPr>
              <w:t xml:space="preserve"> (include details)</w:t>
            </w:r>
          </w:p>
        </w:tc>
        <w:sdt>
          <w:sdtPr>
            <w:id w:val="-2105566168"/>
            <w:placeholder>
              <w:docPart w:val="DF25E2CA4D61451CA240BF3A0248C830"/>
            </w:placeholder>
            <w:showingPlcHdr/>
            <w:text/>
          </w:sdtPr>
          <w:sdtEndPr/>
          <w:sdtContent>
            <w:tc>
              <w:tcPr>
                <w:tcW w:w="2811" w:type="pct"/>
                <w:gridSpan w:val="3"/>
                <w:tcBorders>
                  <w:bottom w:val="single" w:sz="18" w:space="0" w:color="auto"/>
                  <w:right w:val="single" w:sz="18" w:space="0" w:color="auto"/>
                </w:tcBorders>
                <w:vAlign w:val="bottom"/>
              </w:tcPr>
              <w:p w14:paraId="4B669433" w14:textId="77777777" w:rsidR="00887174" w:rsidRPr="00C9238F" w:rsidRDefault="00887174" w:rsidP="00966FE4">
                <w:pPr>
                  <w:spacing w:before="120"/>
                </w:pPr>
                <w:r w:rsidRPr="001E69D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87174" w:rsidRPr="00C9238F" w14:paraId="42314FB6" w14:textId="77777777" w:rsidTr="00966FE4">
        <w:tc>
          <w:tcPr>
            <w:tcW w:w="1356" w:type="pct"/>
            <w:gridSpan w:val="3"/>
            <w:tcBorders>
              <w:top w:val="single" w:sz="18" w:space="0" w:color="auto"/>
              <w:bottom w:val="single" w:sz="18" w:space="0" w:color="auto"/>
            </w:tcBorders>
            <w:vAlign w:val="bottom"/>
          </w:tcPr>
          <w:p w14:paraId="55BE90F3" w14:textId="77777777" w:rsidR="00887174" w:rsidRPr="00C9238F" w:rsidRDefault="00887174" w:rsidP="00966FE4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44" w:type="pct"/>
            <w:gridSpan w:val="4"/>
            <w:tcBorders>
              <w:top w:val="single" w:sz="18" w:space="0" w:color="auto"/>
              <w:bottom w:val="single" w:sz="18" w:space="0" w:color="auto"/>
            </w:tcBorders>
            <w:vAlign w:val="bottom"/>
          </w:tcPr>
          <w:p w14:paraId="0ACBA979" w14:textId="77777777" w:rsidR="00887174" w:rsidRPr="00C9238F" w:rsidRDefault="00887174" w:rsidP="00966FE4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887174" w14:paraId="1CF0116E" w14:textId="77777777" w:rsidTr="00966FE4">
        <w:tc>
          <w:tcPr>
            <w:tcW w:w="1202" w:type="pct"/>
            <w:gridSpan w:val="2"/>
            <w:tcBorders>
              <w:top w:val="single" w:sz="18" w:space="0" w:color="auto"/>
              <w:left w:val="single" w:sz="18" w:space="0" w:color="auto"/>
            </w:tcBorders>
            <w:vAlign w:val="bottom"/>
          </w:tcPr>
          <w:p w14:paraId="78CBE144" w14:textId="77777777" w:rsidR="00887174" w:rsidRDefault="00887174" w:rsidP="00966FE4">
            <w:pPr>
              <w:spacing w:before="240"/>
            </w:pPr>
            <w:r>
              <w:t>Supervisor Name</w:t>
            </w:r>
          </w:p>
        </w:tc>
        <w:sdt>
          <w:sdtPr>
            <w:id w:val="456303578"/>
            <w:placeholder>
              <w:docPart w:val="1D17DAD7D3A141DEB11A8595E4D2E9B2"/>
            </w:placeholder>
            <w:showingPlcHdr/>
            <w:text/>
          </w:sdtPr>
          <w:sdtEndPr/>
          <w:sdtContent>
            <w:tc>
              <w:tcPr>
                <w:tcW w:w="3798" w:type="pct"/>
                <w:gridSpan w:val="5"/>
                <w:tcBorders>
                  <w:top w:val="single" w:sz="18" w:space="0" w:color="auto"/>
                  <w:right w:val="single" w:sz="18" w:space="0" w:color="auto"/>
                </w:tcBorders>
                <w:vAlign w:val="bottom"/>
              </w:tcPr>
              <w:p w14:paraId="408DD9FA" w14:textId="77777777" w:rsidR="00887174" w:rsidRDefault="00887174" w:rsidP="00966FE4">
                <w:pPr>
                  <w:spacing w:before="240"/>
                </w:pPr>
                <w:r w:rsidRPr="001E69D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87174" w:rsidRPr="00C9238F" w14:paraId="72033515" w14:textId="77777777" w:rsidTr="00966FE4">
        <w:trPr>
          <w:trHeight w:val="576"/>
        </w:trPr>
        <w:tc>
          <w:tcPr>
            <w:tcW w:w="5000" w:type="pct"/>
            <w:gridSpan w:val="7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14:paraId="40D978FC" w14:textId="77777777" w:rsidR="00887174" w:rsidRPr="00C9238F" w:rsidRDefault="00887174" w:rsidP="00966FE4">
            <w:r>
              <w:t xml:space="preserve">What did this person attend? </w:t>
            </w:r>
            <w:r w:rsidRPr="00D272D8">
              <w:rPr>
                <w:sz w:val="24"/>
                <w:szCs w:val="24"/>
              </w:rPr>
              <w:t>(choose all the person attended during the fiscal year)</w:t>
            </w:r>
          </w:p>
        </w:tc>
      </w:tr>
      <w:tr w:rsidR="00887174" w:rsidRPr="00C9238F" w14:paraId="29601D78" w14:textId="77777777" w:rsidTr="00966FE4">
        <w:tc>
          <w:tcPr>
            <w:tcW w:w="782" w:type="pct"/>
            <w:tcBorders>
              <w:left w:val="single" w:sz="18" w:space="0" w:color="auto"/>
            </w:tcBorders>
            <w:vAlign w:val="bottom"/>
          </w:tcPr>
          <w:p w14:paraId="00186929" w14:textId="77777777" w:rsidR="00887174" w:rsidRPr="00C9238F" w:rsidRDefault="00BF5D56" w:rsidP="00966FE4">
            <w:pPr>
              <w:spacing w:before="120"/>
              <w:ind w:left="698"/>
            </w:pPr>
            <w:sdt>
              <w:sdtPr>
                <w:rPr>
                  <w:sz w:val="36"/>
                </w:rPr>
                <w:id w:val="986522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7174"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sdtContent>
            </w:sdt>
          </w:p>
        </w:tc>
        <w:tc>
          <w:tcPr>
            <w:tcW w:w="4218" w:type="pct"/>
            <w:gridSpan w:val="6"/>
            <w:tcBorders>
              <w:right w:val="single" w:sz="18" w:space="0" w:color="auto"/>
            </w:tcBorders>
            <w:vAlign w:val="bottom"/>
          </w:tcPr>
          <w:p w14:paraId="4386E731" w14:textId="77777777" w:rsidR="00887174" w:rsidRPr="00C9238F" w:rsidRDefault="00887174" w:rsidP="00966FE4">
            <w:pPr>
              <w:spacing w:before="120"/>
            </w:pPr>
            <w:r>
              <w:t>KACD Annual Convention</w:t>
            </w:r>
          </w:p>
        </w:tc>
      </w:tr>
      <w:tr w:rsidR="00887174" w:rsidRPr="00C9238F" w14:paraId="2E94E5F6" w14:textId="77777777" w:rsidTr="00966FE4">
        <w:sdt>
          <w:sdtPr>
            <w:rPr>
              <w:sz w:val="36"/>
            </w:rPr>
            <w:id w:val="-10978563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pct"/>
                <w:tcBorders>
                  <w:left w:val="single" w:sz="18" w:space="0" w:color="auto"/>
                </w:tcBorders>
                <w:vAlign w:val="bottom"/>
              </w:tcPr>
              <w:p w14:paraId="67573D76" w14:textId="77777777" w:rsidR="00887174" w:rsidRPr="00C9238F" w:rsidRDefault="00887174" w:rsidP="00966FE4">
                <w:pPr>
                  <w:spacing w:before="120"/>
                  <w:ind w:left="698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1407" w:type="pct"/>
            <w:gridSpan w:val="3"/>
            <w:vAlign w:val="bottom"/>
          </w:tcPr>
          <w:p w14:paraId="18DDD2E7" w14:textId="77777777" w:rsidR="00887174" w:rsidRPr="00C9238F" w:rsidRDefault="00887174" w:rsidP="00966FE4">
            <w:pPr>
              <w:spacing w:before="120"/>
            </w:pPr>
            <w:r>
              <w:t>Area meeting</w:t>
            </w:r>
          </w:p>
        </w:tc>
        <w:tc>
          <w:tcPr>
            <w:tcW w:w="1406" w:type="pct"/>
            <w:gridSpan w:val="2"/>
            <w:vAlign w:val="bottom"/>
          </w:tcPr>
          <w:p w14:paraId="10F0A523" w14:textId="77777777" w:rsidR="00887174" w:rsidRPr="00C9238F" w:rsidRDefault="00887174" w:rsidP="00966FE4">
            <w:pPr>
              <w:spacing w:before="120"/>
            </w:pPr>
            <w:r>
              <w:t>Which area?</w:t>
            </w:r>
          </w:p>
        </w:tc>
        <w:sdt>
          <w:sdtPr>
            <w:id w:val="2100904409"/>
            <w:placeholder>
              <w:docPart w:val="ACAD9BF61EA84FBCBB9BAEF9BF9B16EB"/>
            </w:placeholder>
            <w:showingPlcHdr/>
            <w:dropDownList>
              <w:listItem w:value="Choose an item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1405" w:type="pct"/>
                <w:tcBorders>
                  <w:right w:val="single" w:sz="18" w:space="0" w:color="auto"/>
                </w:tcBorders>
                <w:vAlign w:val="bottom"/>
              </w:tcPr>
              <w:p w14:paraId="7AFBF28C" w14:textId="77777777" w:rsidR="00887174" w:rsidRPr="00C9238F" w:rsidRDefault="00887174" w:rsidP="00966FE4">
                <w:pPr>
                  <w:spacing w:before="120"/>
                </w:pPr>
                <w:r w:rsidRPr="001E69D5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887174" w:rsidRPr="00C9238F" w14:paraId="3414613D" w14:textId="77777777" w:rsidTr="00966FE4">
        <w:trPr>
          <w:trHeight w:val="590"/>
        </w:trPr>
        <w:sdt>
          <w:sdtPr>
            <w:rPr>
              <w:sz w:val="36"/>
            </w:rPr>
            <w:id w:val="18909248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pct"/>
                <w:tcBorders>
                  <w:left w:val="single" w:sz="18" w:space="0" w:color="auto"/>
                </w:tcBorders>
                <w:vAlign w:val="bottom"/>
              </w:tcPr>
              <w:p w14:paraId="2146E702" w14:textId="77777777" w:rsidR="00887174" w:rsidRPr="00C9238F" w:rsidRDefault="00887174" w:rsidP="00966FE4">
                <w:pPr>
                  <w:spacing w:before="120"/>
                  <w:ind w:left="698"/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4218" w:type="pct"/>
            <w:gridSpan w:val="6"/>
            <w:tcBorders>
              <w:right w:val="single" w:sz="18" w:space="0" w:color="auto"/>
            </w:tcBorders>
            <w:vAlign w:val="bottom"/>
          </w:tcPr>
          <w:p w14:paraId="38190CFF" w14:textId="77777777" w:rsidR="00887174" w:rsidRPr="00C9238F" w:rsidRDefault="00887174" w:rsidP="00966FE4">
            <w:pPr>
              <w:spacing w:before="120"/>
            </w:pPr>
            <w:r>
              <w:t>At least 8 ten-minute trainings</w:t>
            </w:r>
          </w:p>
        </w:tc>
      </w:tr>
      <w:tr w:rsidR="00887174" w:rsidRPr="00C9238F" w14:paraId="0129AB92" w14:textId="77777777" w:rsidTr="00966FE4">
        <w:trPr>
          <w:trHeight w:val="590"/>
        </w:trPr>
        <w:sdt>
          <w:sdtPr>
            <w:rPr>
              <w:sz w:val="36"/>
            </w:rPr>
            <w:id w:val="-8554927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pct"/>
                <w:tcBorders>
                  <w:left w:val="single" w:sz="18" w:space="0" w:color="auto"/>
                </w:tcBorders>
                <w:vAlign w:val="bottom"/>
              </w:tcPr>
              <w:p w14:paraId="0CE32965" w14:textId="77777777" w:rsidR="00887174" w:rsidRPr="00C9238F" w:rsidRDefault="00887174" w:rsidP="00966FE4">
                <w:pPr>
                  <w:spacing w:before="120"/>
                  <w:ind w:left="698"/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4218" w:type="pct"/>
            <w:gridSpan w:val="6"/>
            <w:tcBorders>
              <w:right w:val="single" w:sz="18" w:space="0" w:color="auto"/>
            </w:tcBorders>
            <w:vAlign w:val="bottom"/>
          </w:tcPr>
          <w:p w14:paraId="01B7BF11" w14:textId="77777777" w:rsidR="00887174" w:rsidRPr="00C9238F" w:rsidRDefault="00887174" w:rsidP="00966FE4">
            <w:pPr>
              <w:spacing w:before="120"/>
            </w:pPr>
            <w:r>
              <w:t>NACD Annual Meeting</w:t>
            </w:r>
          </w:p>
        </w:tc>
      </w:tr>
      <w:tr w:rsidR="00887174" w:rsidRPr="00C9238F" w14:paraId="52A067D1" w14:textId="77777777" w:rsidTr="00966FE4">
        <w:sdt>
          <w:sdtPr>
            <w:rPr>
              <w:sz w:val="36"/>
            </w:rPr>
            <w:id w:val="-17811754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pct"/>
                <w:tcBorders>
                  <w:left w:val="single" w:sz="18" w:space="0" w:color="auto"/>
                </w:tcBorders>
                <w:vAlign w:val="bottom"/>
              </w:tcPr>
              <w:p w14:paraId="36A7C2F4" w14:textId="77777777" w:rsidR="00887174" w:rsidRPr="00C9238F" w:rsidRDefault="00887174" w:rsidP="00966FE4">
                <w:pPr>
                  <w:spacing w:before="120"/>
                  <w:ind w:left="698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4218" w:type="pct"/>
            <w:gridSpan w:val="6"/>
            <w:tcBorders>
              <w:right w:val="single" w:sz="18" w:space="0" w:color="auto"/>
            </w:tcBorders>
            <w:vAlign w:val="bottom"/>
          </w:tcPr>
          <w:p w14:paraId="5CEEDCFB" w14:textId="77777777" w:rsidR="00887174" w:rsidRPr="00C9238F" w:rsidRDefault="00887174" w:rsidP="00966FE4">
            <w:pPr>
              <w:spacing w:before="120"/>
            </w:pPr>
            <w:r>
              <w:t>NACD SE Regional Meeting</w:t>
            </w:r>
          </w:p>
        </w:tc>
      </w:tr>
      <w:tr w:rsidR="00887174" w:rsidRPr="00C9238F" w14:paraId="79B1E7C4" w14:textId="77777777" w:rsidTr="00966FE4">
        <w:sdt>
          <w:sdtPr>
            <w:rPr>
              <w:sz w:val="36"/>
            </w:rPr>
            <w:id w:val="-13702891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pct"/>
                <w:tcBorders>
                  <w:left w:val="single" w:sz="18" w:space="0" w:color="auto"/>
                </w:tcBorders>
                <w:vAlign w:val="bottom"/>
              </w:tcPr>
              <w:p w14:paraId="6EBBA692" w14:textId="77777777" w:rsidR="00887174" w:rsidRPr="00C9238F" w:rsidRDefault="00887174" w:rsidP="00966FE4">
                <w:pPr>
                  <w:spacing w:before="120"/>
                  <w:ind w:left="698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4218" w:type="pct"/>
            <w:gridSpan w:val="6"/>
            <w:tcBorders>
              <w:right w:val="single" w:sz="18" w:space="0" w:color="auto"/>
            </w:tcBorders>
            <w:vAlign w:val="bottom"/>
          </w:tcPr>
          <w:p w14:paraId="2FF23397" w14:textId="77777777" w:rsidR="00887174" w:rsidRPr="00C9238F" w:rsidRDefault="00887174" w:rsidP="00966FE4">
            <w:pPr>
              <w:spacing w:before="120"/>
            </w:pPr>
            <w:r>
              <w:t>OKI RCC Annual Meeting</w:t>
            </w:r>
          </w:p>
        </w:tc>
      </w:tr>
      <w:tr w:rsidR="00887174" w:rsidRPr="00C9238F" w14:paraId="3F2BDCAB" w14:textId="77777777" w:rsidTr="00966FE4">
        <w:sdt>
          <w:sdtPr>
            <w:rPr>
              <w:sz w:val="36"/>
            </w:rPr>
            <w:id w:val="19445649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pct"/>
                <w:tcBorders>
                  <w:left w:val="single" w:sz="18" w:space="0" w:color="auto"/>
                </w:tcBorders>
                <w:vAlign w:val="bottom"/>
              </w:tcPr>
              <w:p w14:paraId="39154815" w14:textId="77777777" w:rsidR="00887174" w:rsidRPr="00C9238F" w:rsidRDefault="00887174" w:rsidP="00966FE4">
                <w:pPr>
                  <w:spacing w:before="120"/>
                  <w:ind w:left="698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1407" w:type="pct"/>
            <w:gridSpan w:val="3"/>
            <w:vAlign w:val="bottom"/>
          </w:tcPr>
          <w:p w14:paraId="007B2D77" w14:textId="77777777" w:rsidR="00887174" w:rsidRPr="00C9238F" w:rsidRDefault="00887174" w:rsidP="00966FE4">
            <w:pPr>
              <w:spacing w:before="120"/>
            </w:pPr>
            <w:r>
              <w:t>DOC Virtual Training</w:t>
            </w:r>
          </w:p>
        </w:tc>
        <w:tc>
          <w:tcPr>
            <w:tcW w:w="1406" w:type="pct"/>
            <w:gridSpan w:val="2"/>
            <w:vAlign w:val="bottom"/>
          </w:tcPr>
          <w:p w14:paraId="108BEDEC" w14:textId="77777777" w:rsidR="00887174" w:rsidRPr="00D272D8" w:rsidRDefault="00887174" w:rsidP="00966FE4">
            <w:pPr>
              <w:spacing w:before="120"/>
              <w:rPr>
                <w:sz w:val="24"/>
                <w:szCs w:val="24"/>
              </w:rPr>
            </w:pPr>
            <w:r w:rsidRPr="00D272D8">
              <w:rPr>
                <w:sz w:val="24"/>
                <w:szCs w:val="24"/>
              </w:rPr>
              <w:t>When did they attend?</w:t>
            </w:r>
          </w:p>
        </w:tc>
        <w:sdt>
          <w:sdtPr>
            <w:id w:val="-982153216"/>
            <w:placeholder>
              <w:docPart w:val="424CE6C13E34427E8C1E747C783B26B2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405" w:type="pct"/>
                <w:tcBorders>
                  <w:right w:val="single" w:sz="18" w:space="0" w:color="auto"/>
                </w:tcBorders>
                <w:vAlign w:val="bottom"/>
              </w:tcPr>
              <w:p w14:paraId="63333958" w14:textId="77777777" w:rsidR="00887174" w:rsidRPr="00C9238F" w:rsidRDefault="00887174" w:rsidP="00966FE4">
                <w:pPr>
                  <w:spacing w:before="120"/>
                </w:pPr>
                <w:r w:rsidRPr="00D272D8">
                  <w:rPr>
                    <w:rStyle w:val="PlaceholderText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</w:tr>
      <w:tr w:rsidR="00887174" w:rsidRPr="00C9238F" w14:paraId="05E97724" w14:textId="77777777" w:rsidTr="00966FE4">
        <w:sdt>
          <w:sdtPr>
            <w:rPr>
              <w:sz w:val="36"/>
            </w:rPr>
            <w:id w:val="-9428403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pct"/>
                <w:tcBorders>
                  <w:left w:val="single" w:sz="18" w:space="0" w:color="auto"/>
                  <w:bottom w:val="single" w:sz="18" w:space="0" w:color="auto"/>
                </w:tcBorders>
                <w:vAlign w:val="bottom"/>
              </w:tcPr>
              <w:p w14:paraId="10BD594D" w14:textId="77777777" w:rsidR="00887174" w:rsidRPr="00C9238F" w:rsidRDefault="00887174" w:rsidP="00966FE4">
                <w:pPr>
                  <w:spacing w:before="120"/>
                  <w:ind w:left="698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1407" w:type="pct"/>
            <w:gridSpan w:val="3"/>
            <w:tcBorders>
              <w:bottom w:val="single" w:sz="18" w:space="0" w:color="auto"/>
            </w:tcBorders>
            <w:vAlign w:val="bottom"/>
          </w:tcPr>
          <w:p w14:paraId="4B1795E5" w14:textId="77777777" w:rsidR="00887174" w:rsidRPr="00C9238F" w:rsidRDefault="00887174" w:rsidP="00966FE4">
            <w:pPr>
              <w:spacing w:before="120"/>
            </w:pPr>
            <w:r>
              <w:t>Other</w:t>
            </w:r>
            <w:r w:rsidRPr="00D272D8">
              <w:rPr>
                <w:sz w:val="24"/>
                <w:szCs w:val="24"/>
              </w:rPr>
              <w:t xml:space="preserve"> (include details)</w:t>
            </w:r>
          </w:p>
        </w:tc>
        <w:sdt>
          <w:sdtPr>
            <w:id w:val="-32586923"/>
            <w:placeholder>
              <w:docPart w:val="D6DBD1CC4BD44908A977598D47570EC5"/>
            </w:placeholder>
            <w:showingPlcHdr/>
            <w:text/>
          </w:sdtPr>
          <w:sdtEndPr/>
          <w:sdtContent>
            <w:tc>
              <w:tcPr>
                <w:tcW w:w="2811" w:type="pct"/>
                <w:gridSpan w:val="3"/>
                <w:tcBorders>
                  <w:bottom w:val="single" w:sz="18" w:space="0" w:color="auto"/>
                  <w:right w:val="single" w:sz="18" w:space="0" w:color="auto"/>
                </w:tcBorders>
                <w:vAlign w:val="bottom"/>
              </w:tcPr>
              <w:p w14:paraId="62DE5180" w14:textId="77777777" w:rsidR="00887174" w:rsidRPr="00C9238F" w:rsidRDefault="00887174" w:rsidP="00966FE4">
                <w:pPr>
                  <w:spacing w:before="120"/>
                </w:pPr>
                <w:r w:rsidRPr="001E69D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87174" w:rsidRPr="00C9238F" w14:paraId="7145032A" w14:textId="77777777" w:rsidTr="00966FE4">
        <w:tc>
          <w:tcPr>
            <w:tcW w:w="1356" w:type="pct"/>
            <w:gridSpan w:val="3"/>
            <w:tcBorders>
              <w:top w:val="single" w:sz="18" w:space="0" w:color="auto"/>
              <w:bottom w:val="single" w:sz="18" w:space="0" w:color="auto"/>
            </w:tcBorders>
            <w:vAlign w:val="bottom"/>
          </w:tcPr>
          <w:p w14:paraId="688C592C" w14:textId="77777777" w:rsidR="00887174" w:rsidRPr="00C9238F" w:rsidRDefault="00887174" w:rsidP="00966FE4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44" w:type="pct"/>
            <w:gridSpan w:val="4"/>
            <w:tcBorders>
              <w:top w:val="single" w:sz="18" w:space="0" w:color="auto"/>
              <w:bottom w:val="single" w:sz="18" w:space="0" w:color="auto"/>
            </w:tcBorders>
            <w:vAlign w:val="bottom"/>
          </w:tcPr>
          <w:p w14:paraId="6B45D68E" w14:textId="77777777" w:rsidR="00887174" w:rsidRPr="00C9238F" w:rsidRDefault="00887174" w:rsidP="00966FE4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887174" w14:paraId="431E1165" w14:textId="77777777" w:rsidTr="00966FE4">
        <w:tc>
          <w:tcPr>
            <w:tcW w:w="1202" w:type="pct"/>
            <w:gridSpan w:val="2"/>
            <w:tcBorders>
              <w:top w:val="single" w:sz="18" w:space="0" w:color="auto"/>
              <w:left w:val="single" w:sz="18" w:space="0" w:color="auto"/>
            </w:tcBorders>
            <w:vAlign w:val="bottom"/>
          </w:tcPr>
          <w:p w14:paraId="7F974C94" w14:textId="77777777" w:rsidR="00887174" w:rsidRDefault="00887174" w:rsidP="00966FE4">
            <w:pPr>
              <w:spacing w:before="240"/>
            </w:pPr>
            <w:r>
              <w:t>Supervisor Name</w:t>
            </w:r>
          </w:p>
        </w:tc>
        <w:sdt>
          <w:sdtPr>
            <w:id w:val="1327628128"/>
            <w:placeholder>
              <w:docPart w:val="37E8AF2781BD4D77AB9B30F168C0F0C5"/>
            </w:placeholder>
            <w:showingPlcHdr/>
            <w:text/>
          </w:sdtPr>
          <w:sdtEndPr/>
          <w:sdtContent>
            <w:tc>
              <w:tcPr>
                <w:tcW w:w="3798" w:type="pct"/>
                <w:gridSpan w:val="5"/>
                <w:tcBorders>
                  <w:top w:val="single" w:sz="18" w:space="0" w:color="auto"/>
                  <w:right w:val="single" w:sz="18" w:space="0" w:color="auto"/>
                </w:tcBorders>
                <w:vAlign w:val="bottom"/>
              </w:tcPr>
              <w:p w14:paraId="6A61C060" w14:textId="77777777" w:rsidR="00887174" w:rsidRDefault="00887174" w:rsidP="00966FE4">
                <w:pPr>
                  <w:spacing w:before="240"/>
                </w:pPr>
                <w:r w:rsidRPr="001E69D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87174" w:rsidRPr="00C9238F" w14:paraId="2F663D62" w14:textId="77777777" w:rsidTr="00966FE4">
        <w:trPr>
          <w:trHeight w:val="576"/>
        </w:trPr>
        <w:tc>
          <w:tcPr>
            <w:tcW w:w="5000" w:type="pct"/>
            <w:gridSpan w:val="7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14:paraId="738E2675" w14:textId="77777777" w:rsidR="00887174" w:rsidRPr="00C9238F" w:rsidRDefault="00887174" w:rsidP="00966FE4">
            <w:r>
              <w:t xml:space="preserve">What did this person attend? </w:t>
            </w:r>
            <w:r w:rsidRPr="00D272D8">
              <w:rPr>
                <w:sz w:val="24"/>
                <w:szCs w:val="24"/>
              </w:rPr>
              <w:t>(choose all the person attended during the fiscal year)</w:t>
            </w:r>
          </w:p>
        </w:tc>
      </w:tr>
      <w:tr w:rsidR="00887174" w:rsidRPr="00C9238F" w14:paraId="3D9DDA7E" w14:textId="77777777" w:rsidTr="00966FE4">
        <w:tc>
          <w:tcPr>
            <w:tcW w:w="782" w:type="pct"/>
            <w:tcBorders>
              <w:left w:val="single" w:sz="18" w:space="0" w:color="auto"/>
            </w:tcBorders>
            <w:vAlign w:val="bottom"/>
          </w:tcPr>
          <w:p w14:paraId="004D9B38" w14:textId="77777777" w:rsidR="00887174" w:rsidRPr="00C9238F" w:rsidRDefault="00BF5D56" w:rsidP="00966FE4">
            <w:pPr>
              <w:spacing w:before="120"/>
              <w:ind w:left="698"/>
            </w:pPr>
            <w:sdt>
              <w:sdtPr>
                <w:rPr>
                  <w:sz w:val="36"/>
                </w:rPr>
                <w:id w:val="1686402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7174"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sdtContent>
            </w:sdt>
          </w:p>
        </w:tc>
        <w:tc>
          <w:tcPr>
            <w:tcW w:w="4218" w:type="pct"/>
            <w:gridSpan w:val="6"/>
            <w:tcBorders>
              <w:right w:val="single" w:sz="18" w:space="0" w:color="auto"/>
            </w:tcBorders>
            <w:vAlign w:val="bottom"/>
          </w:tcPr>
          <w:p w14:paraId="3C4852D0" w14:textId="77777777" w:rsidR="00887174" w:rsidRPr="00C9238F" w:rsidRDefault="00887174" w:rsidP="00966FE4">
            <w:pPr>
              <w:spacing w:before="120"/>
            </w:pPr>
            <w:r>
              <w:t>KACD Annual Convention</w:t>
            </w:r>
          </w:p>
        </w:tc>
      </w:tr>
      <w:tr w:rsidR="00887174" w:rsidRPr="00C9238F" w14:paraId="2DCD3A41" w14:textId="77777777" w:rsidTr="00966FE4">
        <w:sdt>
          <w:sdtPr>
            <w:rPr>
              <w:sz w:val="36"/>
            </w:rPr>
            <w:id w:val="3474509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pct"/>
                <w:tcBorders>
                  <w:left w:val="single" w:sz="18" w:space="0" w:color="auto"/>
                </w:tcBorders>
                <w:vAlign w:val="bottom"/>
              </w:tcPr>
              <w:p w14:paraId="6BD3EF55" w14:textId="77777777" w:rsidR="00887174" w:rsidRPr="00C9238F" w:rsidRDefault="00887174" w:rsidP="00966FE4">
                <w:pPr>
                  <w:spacing w:before="120"/>
                  <w:ind w:left="698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1407" w:type="pct"/>
            <w:gridSpan w:val="3"/>
            <w:vAlign w:val="bottom"/>
          </w:tcPr>
          <w:p w14:paraId="3C918EBC" w14:textId="77777777" w:rsidR="00887174" w:rsidRPr="00C9238F" w:rsidRDefault="00887174" w:rsidP="00966FE4">
            <w:pPr>
              <w:spacing w:before="120"/>
            </w:pPr>
            <w:r>
              <w:t>Area meeting</w:t>
            </w:r>
          </w:p>
        </w:tc>
        <w:tc>
          <w:tcPr>
            <w:tcW w:w="1406" w:type="pct"/>
            <w:gridSpan w:val="2"/>
            <w:vAlign w:val="bottom"/>
          </w:tcPr>
          <w:p w14:paraId="371D89B4" w14:textId="77777777" w:rsidR="00887174" w:rsidRPr="00C9238F" w:rsidRDefault="00887174" w:rsidP="00966FE4">
            <w:pPr>
              <w:spacing w:before="120"/>
            </w:pPr>
            <w:r>
              <w:t>Which area?</w:t>
            </w:r>
          </w:p>
        </w:tc>
        <w:sdt>
          <w:sdtPr>
            <w:id w:val="-1799376383"/>
            <w:placeholder>
              <w:docPart w:val="9A426ACFAD8042DA8D7FF274CB7D5209"/>
            </w:placeholder>
            <w:showingPlcHdr/>
            <w:dropDownList>
              <w:listItem w:value="Choose an item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1405" w:type="pct"/>
                <w:tcBorders>
                  <w:right w:val="single" w:sz="18" w:space="0" w:color="auto"/>
                </w:tcBorders>
                <w:vAlign w:val="bottom"/>
              </w:tcPr>
              <w:p w14:paraId="03389C34" w14:textId="77777777" w:rsidR="00887174" w:rsidRPr="00C9238F" w:rsidRDefault="00887174" w:rsidP="00966FE4">
                <w:pPr>
                  <w:spacing w:before="120"/>
                </w:pPr>
                <w:r w:rsidRPr="001E69D5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887174" w:rsidRPr="00C9238F" w14:paraId="166762B9" w14:textId="77777777" w:rsidTr="00966FE4">
        <w:trPr>
          <w:trHeight w:val="590"/>
        </w:trPr>
        <w:sdt>
          <w:sdtPr>
            <w:rPr>
              <w:sz w:val="36"/>
            </w:rPr>
            <w:id w:val="9435884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pct"/>
                <w:tcBorders>
                  <w:left w:val="single" w:sz="18" w:space="0" w:color="auto"/>
                </w:tcBorders>
                <w:vAlign w:val="bottom"/>
              </w:tcPr>
              <w:p w14:paraId="35408E68" w14:textId="77777777" w:rsidR="00887174" w:rsidRPr="00C9238F" w:rsidRDefault="00887174" w:rsidP="00966FE4">
                <w:pPr>
                  <w:spacing w:before="120"/>
                  <w:ind w:left="698"/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4218" w:type="pct"/>
            <w:gridSpan w:val="6"/>
            <w:tcBorders>
              <w:right w:val="single" w:sz="18" w:space="0" w:color="auto"/>
            </w:tcBorders>
            <w:vAlign w:val="bottom"/>
          </w:tcPr>
          <w:p w14:paraId="08A3FE81" w14:textId="77777777" w:rsidR="00887174" w:rsidRPr="00C9238F" w:rsidRDefault="00887174" w:rsidP="00966FE4">
            <w:pPr>
              <w:spacing w:before="120"/>
            </w:pPr>
            <w:r>
              <w:t>At least 8 ten-minute trainings</w:t>
            </w:r>
          </w:p>
        </w:tc>
      </w:tr>
      <w:tr w:rsidR="00887174" w:rsidRPr="00C9238F" w14:paraId="222FF274" w14:textId="77777777" w:rsidTr="00966FE4">
        <w:trPr>
          <w:trHeight w:val="590"/>
        </w:trPr>
        <w:sdt>
          <w:sdtPr>
            <w:rPr>
              <w:sz w:val="36"/>
            </w:rPr>
            <w:id w:val="-15048122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pct"/>
                <w:tcBorders>
                  <w:left w:val="single" w:sz="18" w:space="0" w:color="auto"/>
                </w:tcBorders>
                <w:vAlign w:val="bottom"/>
              </w:tcPr>
              <w:p w14:paraId="17430E1A" w14:textId="77777777" w:rsidR="00887174" w:rsidRPr="00C9238F" w:rsidRDefault="00887174" w:rsidP="00966FE4">
                <w:pPr>
                  <w:spacing w:before="120"/>
                  <w:ind w:left="698"/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4218" w:type="pct"/>
            <w:gridSpan w:val="6"/>
            <w:tcBorders>
              <w:right w:val="single" w:sz="18" w:space="0" w:color="auto"/>
            </w:tcBorders>
            <w:vAlign w:val="bottom"/>
          </w:tcPr>
          <w:p w14:paraId="0280CC72" w14:textId="77777777" w:rsidR="00887174" w:rsidRPr="00C9238F" w:rsidRDefault="00887174" w:rsidP="00966FE4">
            <w:pPr>
              <w:spacing w:before="120"/>
            </w:pPr>
            <w:r>
              <w:t>NACD Annual Meeting</w:t>
            </w:r>
          </w:p>
        </w:tc>
      </w:tr>
      <w:tr w:rsidR="00887174" w:rsidRPr="00C9238F" w14:paraId="1C42010E" w14:textId="77777777" w:rsidTr="00966FE4">
        <w:sdt>
          <w:sdtPr>
            <w:rPr>
              <w:sz w:val="36"/>
            </w:rPr>
            <w:id w:val="-17293038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pct"/>
                <w:tcBorders>
                  <w:left w:val="single" w:sz="18" w:space="0" w:color="auto"/>
                </w:tcBorders>
                <w:vAlign w:val="bottom"/>
              </w:tcPr>
              <w:p w14:paraId="24751919" w14:textId="77777777" w:rsidR="00887174" w:rsidRPr="00C9238F" w:rsidRDefault="00887174" w:rsidP="00966FE4">
                <w:pPr>
                  <w:spacing w:before="120"/>
                  <w:ind w:left="698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4218" w:type="pct"/>
            <w:gridSpan w:val="6"/>
            <w:tcBorders>
              <w:right w:val="single" w:sz="18" w:space="0" w:color="auto"/>
            </w:tcBorders>
            <w:vAlign w:val="bottom"/>
          </w:tcPr>
          <w:p w14:paraId="3B508D1A" w14:textId="77777777" w:rsidR="00887174" w:rsidRPr="00C9238F" w:rsidRDefault="00887174" w:rsidP="00966FE4">
            <w:pPr>
              <w:spacing w:before="120"/>
            </w:pPr>
            <w:r>
              <w:t>NACD SE Regional Meeting</w:t>
            </w:r>
          </w:p>
        </w:tc>
      </w:tr>
      <w:tr w:rsidR="00887174" w:rsidRPr="00C9238F" w14:paraId="7F7BC4BF" w14:textId="77777777" w:rsidTr="00966FE4">
        <w:sdt>
          <w:sdtPr>
            <w:rPr>
              <w:sz w:val="36"/>
            </w:rPr>
            <w:id w:val="847527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pct"/>
                <w:tcBorders>
                  <w:left w:val="single" w:sz="18" w:space="0" w:color="auto"/>
                </w:tcBorders>
                <w:vAlign w:val="bottom"/>
              </w:tcPr>
              <w:p w14:paraId="2B2F2B10" w14:textId="77777777" w:rsidR="00887174" w:rsidRPr="00C9238F" w:rsidRDefault="00887174" w:rsidP="00966FE4">
                <w:pPr>
                  <w:spacing w:before="120"/>
                  <w:ind w:left="698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4218" w:type="pct"/>
            <w:gridSpan w:val="6"/>
            <w:tcBorders>
              <w:right w:val="single" w:sz="18" w:space="0" w:color="auto"/>
            </w:tcBorders>
            <w:vAlign w:val="bottom"/>
          </w:tcPr>
          <w:p w14:paraId="4B93C866" w14:textId="77777777" w:rsidR="00887174" w:rsidRPr="00C9238F" w:rsidRDefault="00887174" w:rsidP="00966FE4">
            <w:pPr>
              <w:spacing w:before="120"/>
            </w:pPr>
            <w:r>
              <w:t>OKI RCC Annual Meeting</w:t>
            </w:r>
          </w:p>
        </w:tc>
      </w:tr>
      <w:tr w:rsidR="00887174" w:rsidRPr="00C9238F" w14:paraId="27DB88C2" w14:textId="77777777" w:rsidTr="00966FE4">
        <w:sdt>
          <w:sdtPr>
            <w:rPr>
              <w:sz w:val="36"/>
            </w:rPr>
            <w:id w:val="19024787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pct"/>
                <w:tcBorders>
                  <w:left w:val="single" w:sz="18" w:space="0" w:color="auto"/>
                </w:tcBorders>
                <w:vAlign w:val="bottom"/>
              </w:tcPr>
              <w:p w14:paraId="4A37CF78" w14:textId="77777777" w:rsidR="00887174" w:rsidRPr="00C9238F" w:rsidRDefault="00887174" w:rsidP="00966FE4">
                <w:pPr>
                  <w:spacing w:before="120"/>
                  <w:ind w:left="698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1407" w:type="pct"/>
            <w:gridSpan w:val="3"/>
            <w:vAlign w:val="bottom"/>
          </w:tcPr>
          <w:p w14:paraId="5A1F00A4" w14:textId="77777777" w:rsidR="00887174" w:rsidRPr="00C9238F" w:rsidRDefault="00887174" w:rsidP="00966FE4">
            <w:pPr>
              <w:spacing w:before="120"/>
            </w:pPr>
            <w:r>
              <w:t>DOC Virtual Training</w:t>
            </w:r>
          </w:p>
        </w:tc>
        <w:tc>
          <w:tcPr>
            <w:tcW w:w="1406" w:type="pct"/>
            <w:gridSpan w:val="2"/>
            <w:vAlign w:val="bottom"/>
          </w:tcPr>
          <w:p w14:paraId="72686971" w14:textId="77777777" w:rsidR="00887174" w:rsidRPr="00D272D8" w:rsidRDefault="00887174" w:rsidP="00966FE4">
            <w:pPr>
              <w:spacing w:before="120"/>
              <w:rPr>
                <w:sz w:val="24"/>
                <w:szCs w:val="24"/>
              </w:rPr>
            </w:pPr>
            <w:r w:rsidRPr="00D272D8">
              <w:rPr>
                <w:sz w:val="24"/>
                <w:szCs w:val="24"/>
              </w:rPr>
              <w:t>When did they attend?</w:t>
            </w:r>
          </w:p>
        </w:tc>
        <w:sdt>
          <w:sdtPr>
            <w:id w:val="-1738621883"/>
            <w:placeholder>
              <w:docPart w:val="ABC99E579CBE45B39EA0F6C934CFEFBD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405" w:type="pct"/>
                <w:tcBorders>
                  <w:right w:val="single" w:sz="18" w:space="0" w:color="auto"/>
                </w:tcBorders>
                <w:vAlign w:val="bottom"/>
              </w:tcPr>
              <w:p w14:paraId="2AA21A66" w14:textId="77777777" w:rsidR="00887174" w:rsidRPr="00C9238F" w:rsidRDefault="00887174" w:rsidP="00966FE4">
                <w:pPr>
                  <w:spacing w:before="120"/>
                </w:pPr>
                <w:r w:rsidRPr="00D272D8">
                  <w:rPr>
                    <w:rStyle w:val="PlaceholderText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</w:tr>
      <w:tr w:rsidR="00887174" w:rsidRPr="00C9238F" w14:paraId="58D8B6E0" w14:textId="77777777" w:rsidTr="00966FE4">
        <w:sdt>
          <w:sdtPr>
            <w:rPr>
              <w:sz w:val="36"/>
            </w:rPr>
            <w:id w:val="10178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pct"/>
                <w:tcBorders>
                  <w:left w:val="single" w:sz="18" w:space="0" w:color="auto"/>
                  <w:bottom w:val="single" w:sz="18" w:space="0" w:color="auto"/>
                </w:tcBorders>
                <w:vAlign w:val="bottom"/>
              </w:tcPr>
              <w:p w14:paraId="2C1A3BD1" w14:textId="77777777" w:rsidR="00887174" w:rsidRPr="00C9238F" w:rsidRDefault="00887174" w:rsidP="00966FE4">
                <w:pPr>
                  <w:spacing w:before="120"/>
                  <w:ind w:left="698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1407" w:type="pct"/>
            <w:gridSpan w:val="3"/>
            <w:tcBorders>
              <w:bottom w:val="single" w:sz="18" w:space="0" w:color="auto"/>
            </w:tcBorders>
            <w:vAlign w:val="bottom"/>
          </w:tcPr>
          <w:p w14:paraId="05758364" w14:textId="77777777" w:rsidR="00887174" w:rsidRPr="00C9238F" w:rsidRDefault="00887174" w:rsidP="00966FE4">
            <w:pPr>
              <w:spacing w:before="120"/>
            </w:pPr>
            <w:r>
              <w:t>Other</w:t>
            </w:r>
            <w:r w:rsidRPr="00D272D8">
              <w:rPr>
                <w:sz w:val="24"/>
                <w:szCs w:val="24"/>
              </w:rPr>
              <w:t xml:space="preserve"> (include details)</w:t>
            </w:r>
          </w:p>
        </w:tc>
        <w:sdt>
          <w:sdtPr>
            <w:id w:val="404967895"/>
            <w:placeholder>
              <w:docPart w:val="41FC259CD4B3433982F4AC7314A009F0"/>
            </w:placeholder>
            <w:showingPlcHdr/>
            <w:text/>
          </w:sdtPr>
          <w:sdtEndPr/>
          <w:sdtContent>
            <w:tc>
              <w:tcPr>
                <w:tcW w:w="2811" w:type="pct"/>
                <w:gridSpan w:val="3"/>
                <w:tcBorders>
                  <w:bottom w:val="single" w:sz="18" w:space="0" w:color="auto"/>
                  <w:right w:val="single" w:sz="18" w:space="0" w:color="auto"/>
                </w:tcBorders>
                <w:vAlign w:val="bottom"/>
              </w:tcPr>
              <w:p w14:paraId="083E4B3A" w14:textId="77777777" w:rsidR="00887174" w:rsidRPr="00C9238F" w:rsidRDefault="00887174" w:rsidP="00966FE4">
                <w:pPr>
                  <w:spacing w:before="120"/>
                </w:pPr>
                <w:r w:rsidRPr="001E69D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87174" w:rsidRPr="00C9238F" w14:paraId="017AA1A7" w14:textId="77777777" w:rsidTr="00966FE4">
        <w:tc>
          <w:tcPr>
            <w:tcW w:w="1356" w:type="pct"/>
            <w:gridSpan w:val="3"/>
            <w:tcBorders>
              <w:top w:val="single" w:sz="18" w:space="0" w:color="auto"/>
              <w:bottom w:val="single" w:sz="18" w:space="0" w:color="auto"/>
            </w:tcBorders>
            <w:vAlign w:val="bottom"/>
          </w:tcPr>
          <w:p w14:paraId="0CECA22B" w14:textId="77777777" w:rsidR="00887174" w:rsidRPr="00C9238F" w:rsidRDefault="00887174" w:rsidP="00966FE4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44" w:type="pct"/>
            <w:gridSpan w:val="4"/>
            <w:tcBorders>
              <w:top w:val="single" w:sz="18" w:space="0" w:color="auto"/>
              <w:bottom w:val="single" w:sz="18" w:space="0" w:color="auto"/>
            </w:tcBorders>
            <w:vAlign w:val="bottom"/>
          </w:tcPr>
          <w:p w14:paraId="6D160996" w14:textId="77777777" w:rsidR="00887174" w:rsidRPr="00C9238F" w:rsidRDefault="00887174" w:rsidP="00966FE4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887174" w14:paraId="4D0F4803" w14:textId="77777777" w:rsidTr="00966FE4">
        <w:tc>
          <w:tcPr>
            <w:tcW w:w="1202" w:type="pct"/>
            <w:gridSpan w:val="2"/>
            <w:tcBorders>
              <w:top w:val="single" w:sz="18" w:space="0" w:color="auto"/>
              <w:left w:val="single" w:sz="18" w:space="0" w:color="auto"/>
            </w:tcBorders>
            <w:vAlign w:val="bottom"/>
          </w:tcPr>
          <w:p w14:paraId="58983558" w14:textId="77777777" w:rsidR="00887174" w:rsidRDefault="00887174" w:rsidP="00966FE4">
            <w:pPr>
              <w:spacing w:before="240"/>
            </w:pPr>
            <w:r>
              <w:t>Supervisor Name</w:t>
            </w:r>
          </w:p>
        </w:tc>
        <w:sdt>
          <w:sdtPr>
            <w:id w:val="1525899304"/>
            <w:placeholder>
              <w:docPart w:val="646657EF9F584D81B245177F041DC72E"/>
            </w:placeholder>
            <w:showingPlcHdr/>
            <w:text/>
          </w:sdtPr>
          <w:sdtEndPr/>
          <w:sdtContent>
            <w:tc>
              <w:tcPr>
                <w:tcW w:w="3798" w:type="pct"/>
                <w:gridSpan w:val="5"/>
                <w:tcBorders>
                  <w:top w:val="single" w:sz="18" w:space="0" w:color="auto"/>
                  <w:right w:val="single" w:sz="18" w:space="0" w:color="auto"/>
                </w:tcBorders>
                <w:vAlign w:val="bottom"/>
              </w:tcPr>
              <w:p w14:paraId="62435B37" w14:textId="77777777" w:rsidR="00887174" w:rsidRDefault="00887174" w:rsidP="00966FE4">
                <w:pPr>
                  <w:spacing w:before="240"/>
                </w:pPr>
                <w:r w:rsidRPr="001E69D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87174" w:rsidRPr="00C9238F" w14:paraId="6AEA4F51" w14:textId="77777777" w:rsidTr="00966FE4">
        <w:trPr>
          <w:trHeight w:val="576"/>
        </w:trPr>
        <w:tc>
          <w:tcPr>
            <w:tcW w:w="5000" w:type="pct"/>
            <w:gridSpan w:val="7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14:paraId="5E4A7EAB" w14:textId="77777777" w:rsidR="00887174" w:rsidRPr="00C9238F" w:rsidRDefault="00887174" w:rsidP="00966FE4">
            <w:r>
              <w:t xml:space="preserve">What did this person attend? </w:t>
            </w:r>
            <w:r w:rsidRPr="00D272D8">
              <w:rPr>
                <w:sz w:val="24"/>
                <w:szCs w:val="24"/>
              </w:rPr>
              <w:t>(choose all the person attended during the fiscal year)</w:t>
            </w:r>
          </w:p>
        </w:tc>
      </w:tr>
      <w:tr w:rsidR="00887174" w:rsidRPr="00C9238F" w14:paraId="5299C4D8" w14:textId="77777777" w:rsidTr="00966FE4">
        <w:tc>
          <w:tcPr>
            <w:tcW w:w="782" w:type="pct"/>
            <w:tcBorders>
              <w:left w:val="single" w:sz="18" w:space="0" w:color="auto"/>
            </w:tcBorders>
            <w:vAlign w:val="bottom"/>
          </w:tcPr>
          <w:p w14:paraId="39F1D787" w14:textId="77777777" w:rsidR="00887174" w:rsidRPr="00C9238F" w:rsidRDefault="00BF5D56" w:rsidP="00966FE4">
            <w:pPr>
              <w:spacing w:before="120"/>
              <w:ind w:left="698"/>
            </w:pPr>
            <w:sdt>
              <w:sdtPr>
                <w:rPr>
                  <w:sz w:val="36"/>
                </w:rPr>
                <w:id w:val="904493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7174"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sdtContent>
            </w:sdt>
          </w:p>
        </w:tc>
        <w:tc>
          <w:tcPr>
            <w:tcW w:w="4218" w:type="pct"/>
            <w:gridSpan w:val="6"/>
            <w:tcBorders>
              <w:right w:val="single" w:sz="18" w:space="0" w:color="auto"/>
            </w:tcBorders>
            <w:vAlign w:val="bottom"/>
          </w:tcPr>
          <w:p w14:paraId="0DE62EB0" w14:textId="77777777" w:rsidR="00887174" w:rsidRPr="00C9238F" w:rsidRDefault="00887174" w:rsidP="00966FE4">
            <w:pPr>
              <w:spacing w:before="120"/>
            </w:pPr>
            <w:r>
              <w:t>KACD Annual Convention</w:t>
            </w:r>
          </w:p>
        </w:tc>
      </w:tr>
      <w:tr w:rsidR="00887174" w:rsidRPr="00C9238F" w14:paraId="555352D8" w14:textId="77777777" w:rsidTr="00966FE4">
        <w:sdt>
          <w:sdtPr>
            <w:rPr>
              <w:sz w:val="36"/>
            </w:rPr>
            <w:id w:val="18605470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pct"/>
                <w:tcBorders>
                  <w:left w:val="single" w:sz="18" w:space="0" w:color="auto"/>
                </w:tcBorders>
                <w:vAlign w:val="bottom"/>
              </w:tcPr>
              <w:p w14:paraId="70216111" w14:textId="77777777" w:rsidR="00887174" w:rsidRPr="00C9238F" w:rsidRDefault="00887174" w:rsidP="00966FE4">
                <w:pPr>
                  <w:spacing w:before="120"/>
                  <w:ind w:left="698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1407" w:type="pct"/>
            <w:gridSpan w:val="3"/>
            <w:vAlign w:val="bottom"/>
          </w:tcPr>
          <w:p w14:paraId="4B95B7C5" w14:textId="77777777" w:rsidR="00887174" w:rsidRPr="00C9238F" w:rsidRDefault="00887174" w:rsidP="00966FE4">
            <w:pPr>
              <w:spacing w:before="120"/>
            </w:pPr>
            <w:r>
              <w:t>Area meeting</w:t>
            </w:r>
          </w:p>
        </w:tc>
        <w:tc>
          <w:tcPr>
            <w:tcW w:w="1406" w:type="pct"/>
            <w:gridSpan w:val="2"/>
            <w:vAlign w:val="bottom"/>
          </w:tcPr>
          <w:p w14:paraId="49B7DE4D" w14:textId="77777777" w:rsidR="00887174" w:rsidRPr="00C9238F" w:rsidRDefault="00887174" w:rsidP="00966FE4">
            <w:pPr>
              <w:spacing w:before="120"/>
            </w:pPr>
            <w:r>
              <w:t>Which area?</w:t>
            </w:r>
          </w:p>
        </w:tc>
        <w:sdt>
          <w:sdtPr>
            <w:id w:val="-1799058688"/>
            <w:placeholder>
              <w:docPart w:val="2E45A3ECB3EB4433BBCD1B1272866A75"/>
            </w:placeholder>
            <w:showingPlcHdr/>
            <w:dropDownList>
              <w:listItem w:value="Choose an item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1405" w:type="pct"/>
                <w:tcBorders>
                  <w:right w:val="single" w:sz="18" w:space="0" w:color="auto"/>
                </w:tcBorders>
                <w:vAlign w:val="bottom"/>
              </w:tcPr>
              <w:p w14:paraId="2DD812BB" w14:textId="77777777" w:rsidR="00887174" w:rsidRPr="00C9238F" w:rsidRDefault="00887174" w:rsidP="00966FE4">
                <w:pPr>
                  <w:spacing w:before="120"/>
                </w:pPr>
                <w:r w:rsidRPr="001E69D5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887174" w:rsidRPr="00C9238F" w14:paraId="306B1E7F" w14:textId="77777777" w:rsidTr="00966FE4">
        <w:trPr>
          <w:trHeight w:val="590"/>
        </w:trPr>
        <w:sdt>
          <w:sdtPr>
            <w:rPr>
              <w:sz w:val="36"/>
            </w:rPr>
            <w:id w:val="-6493631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pct"/>
                <w:tcBorders>
                  <w:left w:val="single" w:sz="18" w:space="0" w:color="auto"/>
                </w:tcBorders>
                <w:vAlign w:val="bottom"/>
              </w:tcPr>
              <w:p w14:paraId="789E0A2C" w14:textId="77777777" w:rsidR="00887174" w:rsidRPr="00C9238F" w:rsidRDefault="00887174" w:rsidP="00966FE4">
                <w:pPr>
                  <w:spacing w:before="120"/>
                  <w:ind w:left="698"/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4218" w:type="pct"/>
            <w:gridSpan w:val="6"/>
            <w:tcBorders>
              <w:right w:val="single" w:sz="18" w:space="0" w:color="auto"/>
            </w:tcBorders>
            <w:vAlign w:val="bottom"/>
          </w:tcPr>
          <w:p w14:paraId="61F934CA" w14:textId="77777777" w:rsidR="00887174" w:rsidRPr="00C9238F" w:rsidRDefault="00887174" w:rsidP="00966FE4">
            <w:pPr>
              <w:spacing w:before="120"/>
            </w:pPr>
            <w:r>
              <w:t>At least 8 ten-minute trainings</w:t>
            </w:r>
          </w:p>
        </w:tc>
      </w:tr>
      <w:tr w:rsidR="00887174" w:rsidRPr="00C9238F" w14:paraId="6745DD85" w14:textId="77777777" w:rsidTr="00966FE4">
        <w:trPr>
          <w:trHeight w:val="590"/>
        </w:trPr>
        <w:sdt>
          <w:sdtPr>
            <w:rPr>
              <w:sz w:val="36"/>
            </w:rPr>
            <w:id w:val="-79874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pct"/>
                <w:tcBorders>
                  <w:left w:val="single" w:sz="18" w:space="0" w:color="auto"/>
                </w:tcBorders>
                <w:vAlign w:val="bottom"/>
              </w:tcPr>
              <w:p w14:paraId="187DC44F" w14:textId="77777777" w:rsidR="00887174" w:rsidRPr="00C9238F" w:rsidRDefault="00887174" w:rsidP="00966FE4">
                <w:pPr>
                  <w:spacing w:before="120"/>
                  <w:ind w:left="698"/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4218" w:type="pct"/>
            <w:gridSpan w:val="6"/>
            <w:tcBorders>
              <w:right w:val="single" w:sz="18" w:space="0" w:color="auto"/>
            </w:tcBorders>
            <w:vAlign w:val="bottom"/>
          </w:tcPr>
          <w:p w14:paraId="2BE0B9D5" w14:textId="77777777" w:rsidR="00887174" w:rsidRPr="00C9238F" w:rsidRDefault="00887174" w:rsidP="00966FE4">
            <w:pPr>
              <w:spacing w:before="120"/>
            </w:pPr>
            <w:r>
              <w:t>NACD Annual Meeting</w:t>
            </w:r>
          </w:p>
        </w:tc>
      </w:tr>
      <w:tr w:rsidR="00887174" w:rsidRPr="00C9238F" w14:paraId="7302E12E" w14:textId="77777777" w:rsidTr="00966FE4">
        <w:sdt>
          <w:sdtPr>
            <w:rPr>
              <w:sz w:val="36"/>
            </w:rPr>
            <w:id w:val="-14725153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pct"/>
                <w:tcBorders>
                  <w:left w:val="single" w:sz="18" w:space="0" w:color="auto"/>
                </w:tcBorders>
                <w:vAlign w:val="bottom"/>
              </w:tcPr>
              <w:p w14:paraId="7E50198B" w14:textId="77777777" w:rsidR="00887174" w:rsidRPr="00C9238F" w:rsidRDefault="00887174" w:rsidP="00966FE4">
                <w:pPr>
                  <w:spacing w:before="120"/>
                  <w:ind w:left="698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4218" w:type="pct"/>
            <w:gridSpan w:val="6"/>
            <w:tcBorders>
              <w:right w:val="single" w:sz="18" w:space="0" w:color="auto"/>
            </w:tcBorders>
            <w:vAlign w:val="bottom"/>
          </w:tcPr>
          <w:p w14:paraId="61F0EEB8" w14:textId="77777777" w:rsidR="00887174" w:rsidRPr="00C9238F" w:rsidRDefault="00887174" w:rsidP="00966FE4">
            <w:pPr>
              <w:spacing w:before="120"/>
            </w:pPr>
            <w:r>
              <w:t>NACD SE Regional Meeting</w:t>
            </w:r>
          </w:p>
        </w:tc>
      </w:tr>
      <w:tr w:rsidR="00887174" w:rsidRPr="00C9238F" w14:paraId="1EA0DCB5" w14:textId="77777777" w:rsidTr="00966FE4">
        <w:sdt>
          <w:sdtPr>
            <w:rPr>
              <w:sz w:val="36"/>
            </w:rPr>
            <w:id w:val="-4649625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pct"/>
                <w:tcBorders>
                  <w:left w:val="single" w:sz="18" w:space="0" w:color="auto"/>
                </w:tcBorders>
                <w:vAlign w:val="bottom"/>
              </w:tcPr>
              <w:p w14:paraId="5085A7D5" w14:textId="77777777" w:rsidR="00887174" w:rsidRPr="00C9238F" w:rsidRDefault="00887174" w:rsidP="00966FE4">
                <w:pPr>
                  <w:spacing w:before="120"/>
                  <w:ind w:left="698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4218" w:type="pct"/>
            <w:gridSpan w:val="6"/>
            <w:tcBorders>
              <w:right w:val="single" w:sz="18" w:space="0" w:color="auto"/>
            </w:tcBorders>
            <w:vAlign w:val="bottom"/>
          </w:tcPr>
          <w:p w14:paraId="3284759D" w14:textId="77777777" w:rsidR="00887174" w:rsidRPr="00C9238F" w:rsidRDefault="00887174" w:rsidP="00966FE4">
            <w:pPr>
              <w:spacing w:before="120"/>
            </w:pPr>
            <w:r>
              <w:t>OKI RCC Annual Meeting</w:t>
            </w:r>
          </w:p>
        </w:tc>
      </w:tr>
      <w:tr w:rsidR="00887174" w:rsidRPr="00C9238F" w14:paraId="40DD88D6" w14:textId="77777777" w:rsidTr="00966FE4">
        <w:sdt>
          <w:sdtPr>
            <w:rPr>
              <w:sz w:val="36"/>
            </w:rPr>
            <w:id w:val="1060437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pct"/>
                <w:tcBorders>
                  <w:left w:val="single" w:sz="18" w:space="0" w:color="auto"/>
                </w:tcBorders>
                <w:vAlign w:val="bottom"/>
              </w:tcPr>
              <w:p w14:paraId="1C3FC8F9" w14:textId="77777777" w:rsidR="00887174" w:rsidRPr="00C9238F" w:rsidRDefault="00887174" w:rsidP="00966FE4">
                <w:pPr>
                  <w:spacing w:before="120"/>
                  <w:ind w:left="698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1407" w:type="pct"/>
            <w:gridSpan w:val="3"/>
            <w:vAlign w:val="bottom"/>
          </w:tcPr>
          <w:p w14:paraId="560DBB4B" w14:textId="77777777" w:rsidR="00887174" w:rsidRPr="00C9238F" w:rsidRDefault="00887174" w:rsidP="00966FE4">
            <w:pPr>
              <w:spacing w:before="120"/>
            </w:pPr>
            <w:r>
              <w:t>DOC Virtual Training</w:t>
            </w:r>
          </w:p>
        </w:tc>
        <w:tc>
          <w:tcPr>
            <w:tcW w:w="1406" w:type="pct"/>
            <w:gridSpan w:val="2"/>
            <w:vAlign w:val="bottom"/>
          </w:tcPr>
          <w:p w14:paraId="67D706FB" w14:textId="77777777" w:rsidR="00887174" w:rsidRPr="00D272D8" w:rsidRDefault="00887174" w:rsidP="00966FE4">
            <w:pPr>
              <w:spacing w:before="120"/>
              <w:rPr>
                <w:sz w:val="24"/>
                <w:szCs w:val="24"/>
              </w:rPr>
            </w:pPr>
            <w:r w:rsidRPr="00D272D8">
              <w:rPr>
                <w:sz w:val="24"/>
                <w:szCs w:val="24"/>
              </w:rPr>
              <w:t>When did they attend?</w:t>
            </w:r>
          </w:p>
        </w:tc>
        <w:sdt>
          <w:sdtPr>
            <w:id w:val="1704896359"/>
            <w:placeholder>
              <w:docPart w:val="B070A22E542E4B58A7D54836D76DB482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405" w:type="pct"/>
                <w:tcBorders>
                  <w:right w:val="single" w:sz="18" w:space="0" w:color="auto"/>
                </w:tcBorders>
                <w:vAlign w:val="bottom"/>
              </w:tcPr>
              <w:p w14:paraId="3F33CA1D" w14:textId="77777777" w:rsidR="00887174" w:rsidRPr="00C9238F" w:rsidRDefault="00887174" w:rsidP="00966FE4">
                <w:pPr>
                  <w:spacing w:before="120"/>
                </w:pPr>
                <w:r w:rsidRPr="00D272D8">
                  <w:rPr>
                    <w:rStyle w:val="PlaceholderText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</w:tr>
      <w:tr w:rsidR="00887174" w:rsidRPr="00C9238F" w14:paraId="7B2B823F" w14:textId="77777777" w:rsidTr="00966FE4">
        <w:sdt>
          <w:sdtPr>
            <w:rPr>
              <w:sz w:val="36"/>
            </w:rPr>
            <w:id w:val="18542294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pct"/>
                <w:tcBorders>
                  <w:left w:val="single" w:sz="18" w:space="0" w:color="auto"/>
                  <w:bottom w:val="single" w:sz="18" w:space="0" w:color="auto"/>
                </w:tcBorders>
                <w:vAlign w:val="bottom"/>
              </w:tcPr>
              <w:p w14:paraId="0DD74C77" w14:textId="77777777" w:rsidR="00887174" w:rsidRPr="00C9238F" w:rsidRDefault="00887174" w:rsidP="00966FE4">
                <w:pPr>
                  <w:spacing w:before="120"/>
                  <w:ind w:left="698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1407" w:type="pct"/>
            <w:gridSpan w:val="3"/>
            <w:tcBorders>
              <w:bottom w:val="single" w:sz="18" w:space="0" w:color="auto"/>
            </w:tcBorders>
            <w:vAlign w:val="bottom"/>
          </w:tcPr>
          <w:p w14:paraId="179D3917" w14:textId="77777777" w:rsidR="00887174" w:rsidRPr="00C9238F" w:rsidRDefault="00887174" w:rsidP="00966FE4">
            <w:pPr>
              <w:spacing w:before="120"/>
            </w:pPr>
            <w:r>
              <w:t>Other</w:t>
            </w:r>
            <w:r w:rsidRPr="00D272D8">
              <w:rPr>
                <w:sz w:val="24"/>
                <w:szCs w:val="24"/>
              </w:rPr>
              <w:t xml:space="preserve"> (include details)</w:t>
            </w:r>
          </w:p>
        </w:tc>
        <w:sdt>
          <w:sdtPr>
            <w:id w:val="640312897"/>
            <w:placeholder>
              <w:docPart w:val="6BADD486CCF948AC8EE3297E52CA0CAC"/>
            </w:placeholder>
            <w:showingPlcHdr/>
            <w:text/>
          </w:sdtPr>
          <w:sdtEndPr/>
          <w:sdtContent>
            <w:tc>
              <w:tcPr>
                <w:tcW w:w="2811" w:type="pct"/>
                <w:gridSpan w:val="3"/>
                <w:tcBorders>
                  <w:bottom w:val="single" w:sz="18" w:space="0" w:color="auto"/>
                  <w:right w:val="single" w:sz="18" w:space="0" w:color="auto"/>
                </w:tcBorders>
                <w:vAlign w:val="bottom"/>
              </w:tcPr>
              <w:p w14:paraId="05A3E241" w14:textId="77777777" w:rsidR="00887174" w:rsidRPr="00C9238F" w:rsidRDefault="00887174" w:rsidP="00966FE4">
                <w:pPr>
                  <w:spacing w:before="120"/>
                </w:pPr>
                <w:r w:rsidRPr="001E69D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87174" w:rsidRPr="00C9238F" w14:paraId="7578F31F" w14:textId="77777777" w:rsidTr="00966FE4">
        <w:tc>
          <w:tcPr>
            <w:tcW w:w="1356" w:type="pct"/>
            <w:gridSpan w:val="3"/>
            <w:tcBorders>
              <w:top w:val="single" w:sz="18" w:space="0" w:color="auto"/>
              <w:bottom w:val="single" w:sz="18" w:space="0" w:color="auto"/>
            </w:tcBorders>
            <w:vAlign w:val="bottom"/>
          </w:tcPr>
          <w:p w14:paraId="4F30924A" w14:textId="77777777" w:rsidR="00887174" w:rsidRPr="00C9238F" w:rsidRDefault="00887174" w:rsidP="00966FE4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44" w:type="pct"/>
            <w:gridSpan w:val="4"/>
            <w:tcBorders>
              <w:top w:val="single" w:sz="18" w:space="0" w:color="auto"/>
              <w:bottom w:val="single" w:sz="18" w:space="0" w:color="auto"/>
            </w:tcBorders>
            <w:vAlign w:val="bottom"/>
          </w:tcPr>
          <w:p w14:paraId="1568EDD6" w14:textId="77777777" w:rsidR="00887174" w:rsidRPr="00C9238F" w:rsidRDefault="00887174" w:rsidP="00966FE4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887174" w14:paraId="6F7B9B22" w14:textId="77777777" w:rsidTr="00966FE4">
        <w:tc>
          <w:tcPr>
            <w:tcW w:w="1202" w:type="pct"/>
            <w:gridSpan w:val="2"/>
            <w:tcBorders>
              <w:top w:val="single" w:sz="18" w:space="0" w:color="auto"/>
              <w:left w:val="single" w:sz="18" w:space="0" w:color="auto"/>
            </w:tcBorders>
            <w:vAlign w:val="bottom"/>
          </w:tcPr>
          <w:p w14:paraId="3C13D7EF" w14:textId="77777777" w:rsidR="00887174" w:rsidRDefault="00887174" w:rsidP="00966FE4">
            <w:pPr>
              <w:spacing w:before="240"/>
            </w:pPr>
            <w:r>
              <w:t>Supervisor Name</w:t>
            </w:r>
          </w:p>
        </w:tc>
        <w:sdt>
          <w:sdtPr>
            <w:id w:val="-1869134254"/>
            <w:placeholder>
              <w:docPart w:val="F4FDACDA8CB94E98A7F7B09BE18AC0C1"/>
            </w:placeholder>
            <w:showingPlcHdr/>
            <w:text/>
          </w:sdtPr>
          <w:sdtEndPr/>
          <w:sdtContent>
            <w:tc>
              <w:tcPr>
                <w:tcW w:w="3798" w:type="pct"/>
                <w:gridSpan w:val="5"/>
                <w:tcBorders>
                  <w:top w:val="single" w:sz="18" w:space="0" w:color="auto"/>
                  <w:right w:val="single" w:sz="18" w:space="0" w:color="auto"/>
                </w:tcBorders>
                <w:vAlign w:val="bottom"/>
              </w:tcPr>
              <w:p w14:paraId="604FC669" w14:textId="77777777" w:rsidR="00887174" w:rsidRDefault="00887174" w:rsidP="00966FE4">
                <w:pPr>
                  <w:spacing w:before="240"/>
                </w:pPr>
                <w:r w:rsidRPr="001E69D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87174" w:rsidRPr="00C9238F" w14:paraId="0E420A07" w14:textId="77777777" w:rsidTr="00966FE4">
        <w:trPr>
          <w:trHeight w:val="576"/>
        </w:trPr>
        <w:tc>
          <w:tcPr>
            <w:tcW w:w="5000" w:type="pct"/>
            <w:gridSpan w:val="7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14:paraId="73FB6441" w14:textId="77777777" w:rsidR="00887174" w:rsidRPr="00C9238F" w:rsidRDefault="00887174" w:rsidP="00966FE4">
            <w:r>
              <w:t xml:space="preserve">What did this person attend? </w:t>
            </w:r>
            <w:r w:rsidRPr="00D272D8">
              <w:rPr>
                <w:sz w:val="24"/>
                <w:szCs w:val="24"/>
              </w:rPr>
              <w:t>(choose all the person attended during the fiscal year)</w:t>
            </w:r>
          </w:p>
        </w:tc>
      </w:tr>
      <w:tr w:rsidR="00887174" w:rsidRPr="00C9238F" w14:paraId="4DEBB17C" w14:textId="77777777" w:rsidTr="00966FE4">
        <w:tc>
          <w:tcPr>
            <w:tcW w:w="782" w:type="pct"/>
            <w:tcBorders>
              <w:left w:val="single" w:sz="18" w:space="0" w:color="auto"/>
            </w:tcBorders>
            <w:vAlign w:val="bottom"/>
          </w:tcPr>
          <w:p w14:paraId="16875E20" w14:textId="77777777" w:rsidR="00887174" w:rsidRPr="00C9238F" w:rsidRDefault="00BF5D56" w:rsidP="00966FE4">
            <w:pPr>
              <w:spacing w:before="120"/>
              <w:ind w:left="698"/>
            </w:pPr>
            <w:sdt>
              <w:sdtPr>
                <w:rPr>
                  <w:sz w:val="36"/>
                </w:rPr>
                <w:id w:val="423539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7174"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sdtContent>
            </w:sdt>
          </w:p>
        </w:tc>
        <w:tc>
          <w:tcPr>
            <w:tcW w:w="4218" w:type="pct"/>
            <w:gridSpan w:val="6"/>
            <w:tcBorders>
              <w:right w:val="single" w:sz="18" w:space="0" w:color="auto"/>
            </w:tcBorders>
            <w:vAlign w:val="bottom"/>
          </w:tcPr>
          <w:p w14:paraId="6232B236" w14:textId="77777777" w:rsidR="00887174" w:rsidRPr="00C9238F" w:rsidRDefault="00887174" w:rsidP="00966FE4">
            <w:pPr>
              <w:spacing w:before="120"/>
            </w:pPr>
            <w:r>
              <w:t>KACD Annual Convention</w:t>
            </w:r>
          </w:p>
        </w:tc>
      </w:tr>
      <w:tr w:rsidR="00887174" w:rsidRPr="00C9238F" w14:paraId="0A9BA2D1" w14:textId="77777777" w:rsidTr="00966FE4">
        <w:sdt>
          <w:sdtPr>
            <w:rPr>
              <w:sz w:val="36"/>
            </w:rPr>
            <w:id w:val="5748668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pct"/>
                <w:tcBorders>
                  <w:left w:val="single" w:sz="18" w:space="0" w:color="auto"/>
                </w:tcBorders>
                <w:vAlign w:val="bottom"/>
              </w:tcPr>
              <w:p w14:paraId="6604C327" w14:textId="77777777" w:rsidR="00887174" w:rsidRPr="00C9238F" w:rsidRDefault="00887174" w:rsidP="00966FE4">
                <w:pPr>
                  <w:spacing w:before="120"/>
                  <w:ind w:left="698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1407" w:type="pct"/>
            <w:gridSpan w:val="3"/>
            <w:vAlign w:val="bottom"/>
          </w:tcPr>
          <w:p w14:paraId="5FBF9897" w14:textId="77777777" w:rsidR="00887174" w:rsidRPr="00C9238F" w:rsidRDefault="00887174" w:rsidP="00966FE4">
            <w:pPr>
              <w:spacing w:before="120"/>
            </w:pPr>
            <w:r>
              <w:t>Area meeting</w:t>
            </w:r>
          </w:p>
        </w:tc>
        <w:tc>
          <w:tcPr>
            <w:tcW w:w="1406" w:type="pct"/>
            <w:gridSpan w:val="2"/>
            <w:vAlign w:val="bottom"/>
          </w:tcPr>
          <w:p w14:paraId="544DC87F" w14:textId="77777777" w:rsidR="00887174" w:rsidRPr="00C9238F" w:rsidRDefault="00887174" w:rsidP="00966FE4">
            <w:pPr>
              <w:spacing w:before="120"/>
            </w:pPr>
            <w:r>
              <w:t>Which area?</w:t>
            </w:r>
          </w:p>
        </w:tc>
        <w:sdt>
          <w:sdtPr>
            <w:id w:val="-1818102804"/>
            <w:placeholder>
              <w:docPart w:val="2179C48E77794B45ACA6E6899C807FC1"/>
            </w:placeholder>
            <w:showingPlcHdr/>
            <w:dropDownList>
              <w:listItem w:value="Choose an item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1405" w:type="pct"/>
                <w:tcBorders>
                  <w:right w:val="single" w:sz="18" w:space="0" w:color="auto"/>
                </w:tcBorders>
                <w:vAlign w:val="bottom"/>
              </w:tcPr>
              <w:p w14:paraId="4711A2B4" w14:textId="77777777" w:rsidR="00887174" w:rsidRPr="00C9238F" w:rsidRDefault="00887174" w:rsidP="00966FE4">
                <w:pPr>
                  <w:spacing w:before="120"/>
                </w:pPr>
                <w:r w:rsidRPr="001E69D5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887174" w:rsidRPr="00C9238F" w14:paraId="6BBF2991" w14:textId="77777777" w:rsidTr="00966FE4">
        <w:trPr>
          <w:trHeight w:val="590"/>
        </w:trPr>
        <w:sdt>
          <w:sdtPr>
            <w:rPr>
              <w:sz w:val="36"/>
            </w:rPr>
            <w:id w:val="601538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pct"/>
                <w:tcBorders>
                  <w:left w:val="single" w:sz="18" w:space="0" w:color="auto"/>
                </w:tcBorders>
                <w:vAlign w:val="bottom"/>
              </w:tcPr>
              <w:p w14:paraId="0FC1F416" w14:textId="77777777" w:rsidR="00887174" w:rsidRPr="00C9238F" w:rsidRDefault="00887174" w:rsidP="00966FE4">
                <w:pPr>
                  <w:spacing w:before="120"/>
                  <w:ind w:left="698"/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4218" w:type="pct"/>
            <w:gridSpan w:val="6"/>
            <w:tcBorders>
              <w:right w:val="single" w:sz="18" w:space="0" w:color="auto"/>
            </w:tcBorders>
            <w:vAlign w:val="bottom"/>
          </w:tcPr>
          <w:p w14:paraId="1EBDA066" w14:textId="77777777" w:rsidR="00887174" w:rsidRPr="00C9238F" w:rsidRDefault="00887174" w:rsidP="00966FE4">
            <w:pPr>
              <w:spacing w:before="120"/>
            </w:pPr>
            <w:r>
              <w:t>At least 8 ten-minute trainings</w:t>
            </w:r>
          </w:p>
        </w:tc>
      </w:tr>
      <w:tr w:rsidR="00887174" w:rsidRPr="00C9238F" w14:paraId="61298D89" w14:textId="77777777" w:rsidTr="00966FE4">
        <w:trPr>
          <w:trHeight w:val="590"/>
        </w:trPr>
        <w:sdt>
          <w:sdtPr>
            <w:rPr>
              <w:sz w:val="36"/>
            </w:rPr>
            <w:id w:val="463475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pct"/>
                <w:tcBorders>
                  <w:left w:val="single" w:sz="18" w:space="0" w:color="auto"/>
                </w:tcBorders>
                <w:vAlign w:val="bottom"/>
              </w:tcPr>
              <w:p w14:paraId="1FAA8894" w14:textId="77777777" w:rsidR="00887174" w:rsidRPr="00C9238F" w:rsidRDefault="00887174" w:rsidP="00966FE4">
                <w:pPr>
                  <w:spacing w:before="120"/>
                  <w:ind w:left="698"/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4218" w:type="pct"/>
            <w:gridSpan w:val="6"/>
            <w:tcBorders>
              <w:right w:val="single" w:sz="18" w:space="0" w:color="auto"/>
            </w:tcBorders>
            <w:vAlign w:val="bottom"/>
          </w:tcPr>
          <w:p w14:paraId="6C4654A1" w14:textId="77777777" w:rsidR="00887174" w:rsidRPr="00C9238F" w:rsidRDefault="00887174" w:rsidP="00966FE4">
            <w:pPr>
              <w:spacing w:before="120"/>
            </w:pPr>
            <w:r>
              <w:t>NACD Annual Meeting</w:t>
            </w:r>
          </w:p>
        </w:tc>
      </w:tr>
      <w:tr w:rsidR="00887174" w:rsidRPr="00C9238F" w14:paraId="2FFAC02F" w14:textId="77777777" w:rsidTr="00966FE4">
        <w:sdt>
          <w:sdtPr>
            <w:rPr>
              <w:sz w:val="36"/>
            </w:rPr>
            <w:id w:val="-18813166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pct"/>
                <w:tcBorders>
                  <w:left w:val="single" w:sz="18" w:space="0" w:color="auto"/>
                </w:tcBorders>
                <w:vAlign w:val="bottom"/>
              </w:tcPr>
              <w:p w14:paraId="1227B416" w14:textId="77777777" w:rsidR="00887174" w:rsidRPr="00C9238F" w:rsidRDefault="00887174" w:rsidP="00966FE4">
                <w:pPr>
                  <w:spacing w:before="120"/>
                  <w:ind w:left="698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4218" w:type="pct"/>
            <w:gridSpan w:val="6"/>
            <w:tcBorders>
              <w:right w:val="single" w:sz="18" w:space="0" w:color="auto"/>
            </w:tcBorders>
            <w:vAlign w:val="bottom"/>
          </w:tcPr>
          <w:p w14:paraId="18347860" w14:textId="77777777" w:rsidR="00887174" w:rsidRPr="00C9238F" w:rsidRDefault="00887174" w:rsidP="00966FE4">
            <w:pPr>
              <w:spacing w:before="120"/>
            </w:pPr>
            <w:r>
              <w:t>NACD SE Regional Meeting</w:t>
            </w:r>
          </w:p>
        </w:tc>
      </w:tr>
      <w:tr w:rsidR="00887174" w:rsidRPr="00C9238F" w14:paraId="1B69839E" w14:textId="77777777" w:rsidTr="00966FE4">
        <w:sdt>
          <w:sdtPr>
            <w:rPr>
              <w:sz w:val="36"/>
            </w:rPr>
            <w:id w:val="17866165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pct"/>
                <w:tcBorders>
                  <w:left w:val="single" w:sz="18" w:space="0" w:color="auto"/>
                </w:tcBorders>
                <w:vAlign w:val="bottom"/>
              </w:tcPr>
              <w:p w14:paraId="41ABA596" w14:textId="77777777" w:rsidR="00887174" w:rsidRPr="00C9238F" w:rsidRDefault="00887174" w:rsidP="00966FE4">
                <w:pPr>
                  <w:spacing w:before="120"/>
                  <w:ind w:left="698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4218" w:type="pct"/>
            <w:gridSpan w:val="6"/>
            <w:tcBorders>
              <w:right w:val="single" w:sz="18" w:space="0" w:color="auto"/>
            </w:tcBorders>
            <w:vAlign w:val="bottom"/>
          </w:tcPr>
          <w:p w14:paraId="70FC5583" w14:textId="77777777" w:rsidR="00887174" w:rsidRPr="00C9238F" w:rsidRDefault="00887174" w:rsidP="00966FE4">
            <w:pPr>
              <w:spacing w:before="120"/>
            </w:pPr>
            <w:r>
              <w:t>OKI RCC Annual Meeting</w:t>
            </w:r>
          </w:p>
        </w:tc>
      </w:tr>
      <w:tr w:rsidR="00887174" w:rsidRPr="00C9238F" w14:paraId="54B7ADA5" w14:textId="77777777" w:rsidTr="00966FE4">
        <w:sdt>
          <w:sdtPr>
            <w:rPr>
              <w:sz w:val="36"/>
            </w:rPr>
            <w:id w:val="10637580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pct"/>
                <w:tcBorders>
                  <w:left w:val="single" w:sz="18" w:space="0" w:color="auto"/>
                </w:tcBorders>
                <w:vAlign w:val="bottom"/>
              </w:tcPr>
              <w:p w14:paraId="39EB1625" w14:textId="77777777" w:rsidR="00887174" w:rsidRPr="00C9238F" w:rsidRDefault="00887174" w:rsidP="00966FE4">
                <w:pPr>
                  <w:spacing w:before="120"/>
                  <w:ind w:left="698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1407" w:type="pct"/>
            <w:gridSpan w:val="3"/>
            <w:vAlign w:val="bottom"/>
          </w:tcPr>
          <w:p w14:paraId="0ABD69CE" w14:textId="77777777" w:rsidR="00887174" w:rsidRPr="00C9238F" w:rsidRDefault="00887174" w:rsidP="00966FE4">
            <w:pPr>
              <w:spacing w:before="120"/>
            </w:pPr>
            <w:r>
              <w:t>DOC Virtual Training</w:t>
            </w:r>
          </w:p>
        </w:tc>
        <w:tc>
          <w:tcPr>
            <w:tcW w:w="1406" w:type="pct"/>
            <w:gridSpan w:val="2"/>
            <w:vAlign w:val="bottom"/>
          </w:tcPr>
          <w:p w14:paraId="1F90A794" w14:textId="77777777" w:rsidR="00887174" w:rsidRPr="00D272D8" w:rsidRDefault="00887174" w:rsidP="00966FE4">
            <w:pPr>
              <w:spacing w:before="120"/>
              <w:rPr>
                <w:sz w:val="24"/>
                <w:szCs w:val="24"/>
              </w:rPr>
            </w:pPr>
            <w:r w:rsidRPr="00D272D8">
              <w:rPr>
                <w:sz w:val="24"/>
                <w:szCs w:val="24"/>
              </w:rPr>
              <w:t>When did they attend?</w:t>
            </w:r>
          </w:p>
        </w:tc>
        <w:sdt>
          <w:sdtPr>
            <w:id w:val="-976296267"/>
            <w:placeholder>
              <w:docPart w:val="2AECACD47B2B4633865EBF9DD7C81E2D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405" w:type="pct"/>
                <w:tcBorders>
                  <w:right w:val="single" w:sz="18" w:space="0" w:color="auto"/>
                </w:tcBorders>
                <w:vAlign w:val="bottom"/>
              </w:tcPr>
              <w:p w14:paraId="0B79A4E5" w14:textId="77777777" w:rsidR="00887174" w:rsidRPr="00C9238F" w:rsidRDefault="00887174" w:rsidP="00966FE4">
                <w:pPr>
                  <w:spacing w:before="120"/>
                </w:pPr>
                <w:r w:rsidRPr="00D272D8">
                  <w:rPr>
                    <w:rStyle w:val="PlaceholderText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</w:tr>
      <w:tr w:rsidR="00887174" w:rsidRPr="00C9238F" w14:paraId="5B704E9F" w14:textId="77777777" w:rsidTr="00966FE4">
        <w:sdt>
          <w:sdtPr>
            <w:rPr>
              <w:sz w:val="36"/>
            </w:rPr>
            <w:id w:val="58256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2" w:type="pct"/>
                <w:tcBorders>
                  <w:left w:val="single" w:sz="18" w:space="0" w:color="auto"/>
                  <w:bottom w:val="single" w:sz="18" w:space="0" w:color="auto"/>
                </w:tcBorders>
                <w:vAlign w:val="bottom"/>
              </w:tcPr>
              <w:p w14:paraId="258D8595" w14:textId="77777777" w:rsidR="00887174" w:rsidRPr="00C9238F" w:rsidRDefault="00887174" w:rsidP="00966FE4">
                <w:pPr>
                  <w:spacing w:before="120"/>
                  <w:ind w:left="698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1407" w:type="pct"/>
            <w:gridSpan w:val="3"/>
            <w:tcBorders>
              <w:bottom w:val="single" w:sz="18" w:space="0" w:color="auto"/>
            </w:tcBorders>
            <w:vAlign w:val="bottom"/>
          </w:tcPr>
          <w:p w14:paraId="414A7B85" w14:textId="77777777" w:rsidR="00887174" w:rsidRPr="00C9238F" w:rsidRDefault="00887174" w:rsidP="00966FE4">
            <w:pPr>
              <w:spacing w:before="120"/>
            </w:pPr>
            <w:r>
              <w:t>Other</w:t>
            </w:r>
            <w:r w:rsidRPr="00D272D8">
              <w:rPr>
                <w:sz w:val="24"/>
                <w:szCs w:val="24"/>
              </w:rPr>
              <w:t xml:space="preserve"> (include details)</w:t>
            </w:r>
          </w:p>
        </w:tc>
        <w:sdt>
          <w:sdtPr>
            <w:id w:val="1111635706"/>
            <w:placeholder>
              <w:docPart w:val="20AD6C9BB6C74C11846BB70336FC68F0"/>
            </w:placeholder>
            <w:showingPlcHdr/>
            <w:text/>
          </w:sdtPr>
          <w:sdtEndPr/>
          <w:sdtContent>
            <w:tc>
              <w:tcPr>
                <w:tcW w:w="2811" w:type="pct"/>
                <w:gridSpan w:val="3"/>
                <w:tcBorders>
                  <w:bottom w:val="single" w:sz="18" w:space="0" w:color="auto"/>
                  <w:right w:val="single" w:sz="18" w:space="0" w:color="auto"/>
                </w:tcBorders>
                <w:vAlign w:val="bottom"/>
              </w:tcPr>
              <w:p w14:paraId="617187B6" w14:textId="77777777" w:rsidR="00887174" w:rsidRPr="00C9238F" w:rsidRDefault="00887174" w:rsidP="00966FE4">
                <w:pPr>
                  <w:spacing w:before="120"/>
                </w:pPr>
                <w:r w:rsidRPr="001E69D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7E850D1D" w14:textId="77777777" w:rsidR="00C9238F" w:rsidRPr="00003212" w:rsidRDefault="00C9238F" w:rsidP="00AF6BFE">
      <w:pPr>
        <w:pStyle w:val="NoSpacing"/>
      </w:pPr>
    </w:p>
    <w:sectPr w:rsidR="00C9238F" w:rsidRPr="00003212" w:rsidSect="00B04B2B">
      <w:headerReference w:type="default" r:id="rId11"/>
      <w:footerReference w:type="default" r:id="rId12"/>
      <w:pgSz w:w="12240" w:h="15840"/>
      <w:pgMar w:top="720" w:right="1440" w:bottom="72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E30094" w14:textId="77777777" w:rsidR="00315236" w:rsidRDefault="00315236" w:rsidP="00C9238F">
      <w:pPr>
        <w:spacing w:after="0" w:line="240" w:lineRule="auto"/>
      </w:pPr>
      <w:r>
        <w:separator/>
      </w:r>
    </w:p>
  </w:endnote>
  <w:endnote w:type="continuationSeparator" w:id="0">
    <w:p w14:paraId="6A9A0A60" w14:textId="77777777" w:rsidR="00315236" w:rsidRDefault="00315236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B173D03-8E09-4760-95E7-A343F353DD55}"/>
    <w:embedBold r:id="rId2" w:fontKey="{EBD25AD4-E10E-4AE5-B516-7A64CCB93D8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D7474E48-BDFE-450E-BE24-AA8DE4B6189E}"/>
    <w:embedBold r:id="rId4" w:fontKey="{11B6725E-A45B-470B-B7FF-DD020712039A}"/>
    <w:embedItalic r:id="rId5" w:fontKey="{0DA2C287-713A-47AC-9E0C-D11AA075F49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8750A633-5332-4F60-AAD0-8C8495C50CB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70782469-DBC0-4602-9719-2C84262933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709414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6ABAD45" w14:textId="77777777" w:rsidR="00C77EF6" w:rsidRDefault="00C77EF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B373A">
          <w:rPr>
            <w:noProof/>
          </w:rPr>
          <w:t>4</w:t>
        </w:r>
        <w:r>
          <w:rPr>
            <w:noProof/>
          </w:rPr>
          <w:fldChar w:fldCharType="end"/>
        </w:r>
        <w:r>
          <w:rPr>
            <w:noProof/>
          </w:rPr>
          <w:t xml:space="preserve"> of 4</w:t>
        </w:r>
      </w:p>
    </w:sdtContent>
  </w:sdt>
  <w:p w14:paraId="43230B2E" w14:textId="77777777" w:rsidR="00C77EF6" w:rsidRDefault="00C77E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70B8C1" w14:textId="77777777" w:rsidR="00315236" w:rsidRDefault="00315236" w:rsidP="00C9238F">
      <w:pPr>
        <w:spacing w:after="0" w:line="240" w:lineRule="auto"/>
      </w:pPr>
      <w:r>
        <w:separator/>
      </w:r>
    </w:p>
  </w:footnote>
  <w:footnote w:type="continuationSeparator" w:id="0">
    <w:p w14:paraId="296CA42C" w14:textId="77777777" w:rsidR="00315236" w:rsidRDefault="00315236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9350"/>
    </w:tblGrid>
    <w:tr w:rsidR="00315236" w:rsidRPr="00576892" w14:paraId="0C63473C" w14:textId="77777777" w:rsidTr="00874988">
      <w:trPr>
        <w:trHeight w:val="990"/>
      </w:trPr>
      <w:tc>
        <w:tcPr>
          <w:tcW w:w="9350" w:type="dxa"/>
          <w:shd w:val="clear" w:color="auto" w:fill="731F1C" w:themeFill="accent5"/>
          <w:vAlign w:val="center"/>
        </w:tcPr>
        <w:p w14:paraId="46C19AFA" w14:textId="77777777" w:rsidR="00315236" w:rsidRPr="00576892" w:rsidRDefault="00315236" w:rsidP="0031523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Supervisor Incentive Per Diem Request</w:t>
          </w:r>
        </w:p>
      </w:tc>
    </w:tr>
  </w:tbl>
  <w:p w14:paraId="57B0772D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315601528">
    <w:abstractNumId w:val="11"/>
  </w:num>
  <w:num w:numId="2" w16cid:durableId="767043754">
    <w:abstractNumId w:val="7"/>
  </w:num>
  <w:num w:numId="3" w16cid:durableId="1275482201">
    <w:abstractNumId w:val="15"/>
  </w:num>
  <w:num w:numId="4" w16cid:durableId="410469549">
    <w:abstractNumId w:val="12"/>
  </w:num>
  <w:num w:numId="5" w16cid:durableId="584075829">
    <w:abstractNumId w:val="13"/>
  </w:num>
  <w:num w:numId="6" w16cid:durableId="1992905923">
    <w:abstractNumId w:val="19"/>
  </w:num>
  <w:num w:numId="7" w16cid:durableId="1239898663">
    <w:abstractNumId w:val="6"/>
  </w:num>
  <w:num w:numId="8" w16cid:durableId="746809656">
    <w:abstractNumId w:val="10"/>
  </w:num>
  <w:num w:numId="9" w16cid:durableId="673843877">
    <w:abstractNumId w:val="17"/>
  </w:num>
  <w:num w:numId="10" w16cid:durableId="1776635064">
    <w:abstractNumId w:val="1"/>
  </w:num>
  <w:num w:numId="11" w16cid:durableId="126819470">
    <w:abstractNumId w:val="5"/>
  </w:num>
  <w:num w:numId="12" w16cid:durableId="909728225">
    <w:abstractNumId w:val="0"/>
  </w:num>
  <w:num w:numId="13" w16cid:durableId="224486484">
    <w:abstractNumId w:val="2"/>
  </w:num>
  <w:num w:numId="14" w16cid:durableId="1662002911">
    <w:abstractNumId w:val="9"/>
  </w:num>
  <w:num w:numId="15" w16cid:durableId="2142188149">
    <w:abstractNumId w:val="8"/>
  </w:num>
  <w:num w:numId="16" w16cid:durableId="1707101586">
    <w:abstractNumId w:val="16"/>
  </w:num>
  <w:num w:numId="17" w16cid:durableId="655453822">
    <w:abstractNumId w:val="3"/>
  </w:num>
  <w:num w:numId="18" w16cid:durableId="1397121367">
    <w:abstractNumId w:val="21"/>
  </w:num>
  <w:num w:numId="19" w16cid:durableId="142626925">
    <w:abstractNumId w:val="18"/>
  </w:num>
  <w:num w:numId="20" w16cid:durableId="1566329911">
    <w:abstractNumId w:val="14"/>
  </w:num>
  <w:num w:numId="21" w16cid:durableId="930048034">
    <w:abstractNumId w:val="20"/>
  </w:num>
  <w:num w:numId="22" w16cid:durableId="173651117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HQp3D9vlLED7YyT7uZnGAPvCPJFiVlqwLNdD+qShibVOWRpRaiBW/JmyOOOF79D1IBhXdFRhw7Z2qFOj/G7wmg==" w:salt="KDwoVbIqiaIGfcd7tegd/Q==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5236"/>
    <w:rsid w:val="00003212"/>
    <w:rsid w:val="00052382"/>
    <w:rsid w:val="0006568A"/>
    <w:rsid w:val="00065A07"/>
    <w:rsid w:val="00076F0F"/>
    <w:rsid w:val="00084253"/>
    <w:rsid w:val="000D1F49"/>
    <w:rsid w:val="001727CA"/>
    <w:rsid w:val="002C56E6"/>
    <w:rsid w:val="002D2CED"/>
    <w:rsid w:val="002D3238"/>
    <w:rsid w:val="00315236"/>
    <w:rsid w:val="00361E11"/>
    <w:rsid w:val="003B373A"/>
    <w:rsid w:val="003F0847"/>
    <w:rsid w:val="0040090B"/>
    <w:rsid w:val="0046302A"/>
    <w:rsid w:val="00487D2D"/>
    <w:rsid w:val="004D5D62"/>
    <w:rsid w:val="004E5717"/>
    <w:rsid w:val="005112D0"/>
    <w:rsid w:val="00576892"/>
    <w:rsid w:val="00577E06"/>
    <w:rsid w:val="005A3BF7"/>
    <w:rsid w:val="005F2035"/>
    <w:rsid w:val="005F7990"/>
    <w:rsid w:val="0063739C"/>
    <w:rsid w:val="0064002E"/>
    <w:rsid w:val="00770F25"/>
    <w:rsid w:val="007A35A8"/>
    <w:rsid w:val="007B0A85"/>
    <w:rsid w:val="007C6A52"/>
    <w:rsid w:val="0082043E"/>
    <w:rsid w:val="00887174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A1613A"/>
    <w:rsid w:val="00A370A8"/>
    <w:rsid w:val="00AF6BFE"/>
    <w:rsid w:val="00B04B2B"/>
    <w:rsid w:val="00BD4753"/>
    <w:rsid w:val="00BD5CB1"/>
    <w:rsid w:val="00BE62EE"/>
    <w:rsid w:val="00BF5D56"/>
    <w:rsid w:val="00C003BA"/>
    <w:rsid w:val="00C26236"/>
    <w:rsid w:val="00C46878"/>
    <w:rsid w:val="00C622FB"/>
    <w:rsid w:val="00C77EF6"/>
    <w:rsid w:val="00C9238F"/>
    <w:rsid w:val="00C96307"/>
    <w:rsid w:val="00CB4A51"/>
    <w:rsid w:val="00CD4532"/>
    <w:rsid w:val="00CD47B0"/>
    <w:rsid w:val="00CE6104"/>
    <w:rsid w:val="00CE7918"/>
    <w:rsid w:val="00D16163"/>
    <w:rsid w:val="00D272D8"/>
    <w:rsid w:val="00DB3FAD"/>
    <w:rsid w:val="00DF0BF6"/>
    <w:rsid w:val="00E61C09"/>
    <w:rsid w:val="00EB3B58"/>
    <w:rsid w:val="00EC7359"/>
    <w:rsid w:val="00EE3054"/>
    <w:rsid w:val="00EE3D94"/>
    <w:rsid w:val="00F00606"/>
    <w:rsid w:val="00F01256"/>
    <w:rsid w:val="00F175A3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C89FFB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na.mchugh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A24C4C-2D0E-4BB8-8DFB-85D2CE433E95}"/>
      </w:docPartPr>
      <w:docPartBody>
        <w:p w:rsidR="003343E8" w:rsidRDefault="006C1AD6">
          <w:r w:rsidRPr="001E69D5">
            <w:rPr>
              <w:rStyle w:val="PlaceholderText"/>
            </w:rPr>
            <w:t>Click or tap to enter a date.</w:t>
          </w:r>
        </w:p>
      </w:docPartBody>
    </w:docPart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F48BED-9DE0-4446-B0E5-98FDAA5125B7}"/>
      </w:docPartPr>
      <w:docPartBody>
        <w:p w:rsidR="003343E8" w:rsidRDefault="006C1AD6">
          <w:r w:rsidRPr="001E69D5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C5FA25-5D4C-48A6-85D1-D4AB8D21C19D}"/>
      </w:docPartPr>
      <w:docPartBody>
        <w:p w:rsidR="003343E8" w:rsidRDefault="006C1AD6">
          <w:r w:rsidRPr="001E69D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A9241F370D49E49389F6AAF6316D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68F2A7-4EA3-4846-887D-B7E69BE5E480}"/>
      </w:docPartPr>
      <w:docPartBody>
        <w:p w:rsidR="003343E8" w:rsidRDefault="006C1AD6" w:rsidP="006C1AD6">
          <w:pPr>
            <w:pStyle w:val="48A9241F370D49E49389F6AAF6316DFA"/>
          </w:pPr>
          <w:r w:rsidRPr="001E69D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81CC8956E34CE5B5DF9622F23E48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3329CA-EAE6-44EC-8142-FFA6D8070D30}"/>
      </w:docPartPr>
      <w:docPartBody>
        <w:p w:rsidR="003343E8" w:rsidRDefault="006C1AD6" w:rsidP="006C1AD6">
          <w:pPr>
            <w:pStyle w:val="C681CC8956E34CE5B5DF9622F23E48AC"/>
          </w:pPr>
          <w:r w:rsidRPr="001E69D5">
            <w:rPr>
              <w:rStyle w:val="PlaceholderText"/>
            </w:rPr>
            <w:t>Choose an item.</w:t>
          </w:r>
        </w:p>
      </w:docPartBody>
    </w:docPart>
    <w:docPart>
      <w:docPartPr>
        <w:name w:val="6162B0A371944D328FAE0DD016E772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64EFAC-4B45-400F-96B7-40B8B85F7DD7}"/>
      </w:docPartPr>
      <w:docPartBody>
        <w:p w:rsidR="003343E8" w:rsidRDefault="006C1AD6" w:rsidP="006C1AD6">
          <w:pPr>
            <w:pStyle w:val="6162B0A371944D328FAE0DD016E77280"/>
          </w:pPr>
          <w:r w:rsidRPr="001E69D5">
            <w:rPr>
              <w:rStyle w:val="PlaceholderText"/>
            </w:rPr>
            <w:t>Click or tap to enter a date.</w:t>
          </w:r>
        </w:p>
      </w:docPartBody>
    </w:docPart>
    <w:docPart>
      <w:docPartPr>
        <w:name w:val="081AD025D2754450ACBBD84FB136AA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D84B16-B370-42B5-8203-DBCF1083D0CE}"/>
      </w:docPartPr>
      <w:docPartBody>
        <w:p w:rsidR="003343E8" w:rsidRDefault="006C1AD6" w:rsidP="006C1AD6">
          <w:pPr>
            <w:pStyle w:val="081AD025D2754450ACBBD84FB136AA76"/>
          </w:pPr>
          <w:r w:rsidRPr="001E69D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48D7D658994F549D852E42E0FB4F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FCEDA3-643C-4B53-B180-D7987F987045}"/>
      </w:docPartPr>
      <w:docPartBody>
        <w:p w:rsidR="003343E8" w:rsidRDefault="006C1AD6" w:rsidP="006C1AD6">
          <w:pPr>
            <w:pStyle w:val="9248D7D658994F549D852E42E0FB4FBC"/>
          </w:pPr>
          <w:r w:rsidRPr="001E69D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17EDA9E6874C0E82232CE36E48EF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CBF5A9-10A3-4692-95B7-F018621D79AB}"/>
      </w:docPartPr>
      <w:docPartBody>
        <w:p w:rsidR="003343E8" w:rsidRDefault="006C1AD6" w:rsidP="006C1AD6">
          <w:pPr>
            <w:pStyle w:val="B117EDA9E6874C0E82232CE36E48EF68"/>
          </w:pPr>
          <w:r w:rsidRPr="001E69D5">
            <w:rPr>
              <w:rStyle w:val="PlaceholderText"/>
            </w:rPr>
            <w:t>Choose an item.</w:t>
          </w:r>
        </w:p>
      </w:docPartBody>
    </w:docPart>
    <w:docPart>
      <w:docPartPr>
        <w:name w:val="D6D769FBA0FD45B6B477C1C5A09EAC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FEC48E-D72C-43C0-82B2-1E9528A33FFF}"/>
      </w:docPartPr>
      <w:docPartBody>
        <w:p w:rsidR="003343E8" w:rsidRDefault="006C1AD6" w:rsidP="006C1AD6">
          <w:pPr>
            <w:pStyle w:val="D6D769FBA0FD45B6B477C1C5A09EACCB"/>
          </w:pPr>
          <w:r w:rsidRPr="001E69D5">
            <w:rPr>
              <w:rStyle w:val="PlaceholderText"/>
            </w:rPr>
            <w:t>Click or tap to enter a date.</w:t>
          </w:r>
        </w:p>
      </w:docPartBody>
    </w:docPart>
    <w:docPart>
      <w:docPartPr>
        <w:name w:val="DF25E2CA4D61451CA240BF3A0248C8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2AC206-EFB1-425C-B012-F5F09BAC47C4}"/>
      </w:docPartPr>
      <w:docPartBody>
        <w:p w:rsidR="003343E8" w:rsidRDefault="006C1AD6" w:rsidP="006C1AD6">
          <w:pPr>
            <w:pStyle w:val="DF25E2CA4D61451CA240BF3A0248C830"/>
          </w:pPr>
          <w:r w:rsidRPr="001E69D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17DAD7D3A141DEB11A8595E4D2E9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10829E-E944-4E2F-A7F9-C0CF66D111BF}"/>
      </w:docPartPr>
      <w:docPartBody>
        <w:p w:rsidR="003343E8" w:rsidRDefault="006C1AD6" w:rsidP="006C1AD6">
          <w:pPr>
            <w:pStyle w:val="1D17DAD7D3A141DEB11A8595E4D2E9B2"/>
          </w:pPr>
          <w:r w:rsidRPr="001E69D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AD9BF61EA84FBCBB9BAEF9BF9B16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09D2F-CFC1-404B-87C2-43A71B448CD6}"/>
      </w:docPartPr>
      <w:docPartBody>
        <w:p w:rsidR="003343E8" w:rsidRDefault="006C1AD6" w:rsidP="006C1AD6">
          <w:pPr>
            <w:pStyle w:val="ACAD9BF61EA84FBCBB9BAEF9BF9B16EB"/>
          </w:pPr>
          <w:r w:rsidRPr="001E69D5">
            <w:rPr>
              <w:rStyle w:val="PlaceholderText"/>
            </w:rPr>
            <w:t>Choose an item.</w:t>
          </w:r>
        </w:p>
      </w:docPartBody>
    </w:docPart>
    <w:docPart>
      <w:docPartPr>
        <w:name w:val="424CE6C13E34427E8C1E747C783B26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7933C4-A206-4C0B-AF34-677CA4623D64}"/>
      </w:docPartPr>
      <w:docPartBody>
        <w:p w:rsidR="003343E8" w:rsidRDefault="006C1AD6" w:rsidP="006C1AD6">
          <w:pPr>
            <w:pStyle w:val="424CE6C13E34427E8C1E747C783B26B2"/>
          </w:pPr>
          <w:r w:rsidRPr="001E69D5">
            <w:rPr>
              <w:rStyle w:val="PlaceholderText"/>
            </w:rPr>
            <w:t>Click or tap to enter a date.</w:t>
          </w:r>
        </w:p>
      </w:docPartBody>
    </w:docPart>
    <w:docPart>
      <w:docPartPr>
        <w:name w:val="D6DBD1CC4BD44908A977598D47570E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8DF546-37F1-4E74-9775-4AE29614C58E}"/>
      </w:docPartPr>
      <w:docPartBody>
        <w:p w:rsidR="003343E8" w:rsidRDefault="006C1AD6" w:rsidP="006C1AD6">
          <w:pPr>
            <w:pStyle w:val="D6DBD1CC4BD44908A977598D47570EC5"/>
          </w:pPr>
          <w:r w:rsidRPr="001E69D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E8AF2781BD4D77AB9B30F168C0F0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7E1A0E-30FD-4267-ACBF-C63FC5C8A49A}"/>
      </w:docPartPr>
      <w:docPartBody>
        <w:p w:rsidR="003343E8" w:rsidRDefault="006C1AD6" w:rsidP="006C1AD6">
          <w:pPr>
            <w:pStyle w:val="37E8AF2781BD4D77AB9B30F168C0F0C5"/>
          </w:pPr>
          <w:r w:rsidRPr="001E69D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A426ACFAD8042DA8D7FF274CB7D52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03C90B-6E25-4102-B5A6-3451AFE9B51E}"/>
      </w:docPartPr>
      <w:docPartBody>
        <w:p w:rsidR="003343E8" w:rsidRDefault="006C1AD6" w:rsidP="006C1AD6">
          <w:pPr>
            <w:pStyle w:val="9A426ACFAD8042DA8D7FF274CB7D5209"/>
          </w:pPr>
          <w:r w:rsidRPr="001E69D5">
            <w:rPr>
              <w:rStyle w:val="PlaceholderText"/>
            </w:rPr>
            <w:t>Choose an item.</w:t>
          </w:r>
        </w:p>
      </w:docPartBody>
    </w:docPart>
    <w:docPart>
      <w:docPartPr>
        <w:name w:val="ABC99E579CBE45B39EA0F6C934CFEF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F61474-80F7-4A96-8FC3-D9CCEE4C97C1}"/>
      </w:docPartPr>
      <w:docPartBody>
        <w:p w:rsidR="003343E8" w:rsidRDefault="006C1AD6" w:rsidP="006C1AD6">
          <w:pPr>
            <w:pStyle w:val="ABC99E579CBE45B39EA0F6C934CFEFBD"/>
          </w:pPr>
          <w:r w:rsidRPr="001E69D5">
            <w:rPr>
              <w:rStyle w:val="PlaceholderText"/>
            </w:rPr>
            <w:t>Click or tap to enter a date.</w:t>
          </w:r>
        </w:p>
      </w:docPartBody>
    </w:docPart>
    <w:docPart>
      <w:docPartPr>
        <w:name w:val="41FC259CD4B3433982F4AC7314A009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59EB08-51FC-4C08-A633-C4E542C2A999}"/>
      </w:docPartPr>
      <w:docPartBody>
        <w:p w:rsidR="003343E8" w:rsidRDefault="006C1AD6" w:rsidP="006C1AD6">
          <w:pPr>
            <w:pStyle w:val="41FC259CD4B3433982F4AC7314A009F0"/>
          </w:pPr>
          <w:r w:rsidRPr="001E69D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6657EF9F584D81B245177F041DC7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7205CB-E082-41D1-B0F9-E74B8469C865}"/>
      </w:docPartPr>
      <w:docPartBody>
        <w:p w:rsidR="003343E8" w:rsidRDefault="006C1AD6" w:rsidP="006C1AD6">
          <w:pPr>
            <w:pStyle w:val="646657EF9F584D81B245177F041DC72E"/>
          </w:pPr>
          <w:r w:rsidRPr="001E69D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45A3ECB3EB4433BBCD1B1272866A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9FBE2D-6B2D-4145-9C83-3B1CDD9C9C9C}"/>
      </w:docPartPr>
      <w:docPartBody>
        <w:p w:rsidR="003343E8" w:rsidRDefault="006C1AD6" w:rsidP="006C1AD6">
          <w:pPr>
            <w:pStyle w:val="2E45A3ECB3EB4433BBCD1B1272866A75"/>
          </w:pPr>
          <w:r w:rsidRPr="001E69D5">
            <w:rPr>
              <w:rStyle w:val="PlaceholderText"/>
            </w:rPr>
            <w:t>Choose an item.</w:t>
          </w:r>
        </w:p>
      </w:docPartBody>
    </w:docPart>
    <w:docPart>
      <w:docPartPr>
        <w:name w:val="B070A22E542E4B58A7D54836D76DB4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A65AE3-3966-4C43-B292-B294C46B3D1C}"/>
      </w:docPartPr>
      <w:docPartBody>
        <w:p w:rsidR="003343E8" w:rsidRDefault="006C1AD6" w:rsidP="006C1AD6">
          <w:pPr>
            <w:pStyle w:val="B070A22E542E4B58A7D54836D76DB482"/>
          </w:pPr>
          <w:r w:rsidRPr="001E69D5">
            <w:rPr>
              <w:rStyle w:val="PlaceholderText"/>
            </w:rPr>
            <w:t>Click or tap to enter a date.</w:t>
          </w:r>
        </w:p>
      </w:docPartBody>
    </w:docPart>
    <w:docPart>
      <w:docPartPr>
        <w:name w:val="6BADD486CCF948AC8EE3297E52CA0C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E1BE9D-DFD0-4624-93DB-2C6664B2790C}"/>
      </w:docPartPr>
      <w:docPartBody>
        <w:p w:rsidR="003343E8" w:rsidRDefault="006C1AD6" w:rsidP="006C1AD6">
          <w:pPr>
            <w:pStyle w:val="6BADD486CCF948AC8EE3297E52CA0CAC"/>
          </w:pPr>
          <w:r w:rsidRPr="001E69D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FDACDA8CB94E98A7F7B09BE18AC0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B6DD2A-6B64-420A-A0EC-A8801F432860}"/>
      </w:docPartPr>
      <w:docPartBody>
        <w:p w:rsidR="003343E8" w:rsidRDefault="006C1AD6" w:rsidP="006C1AD6">
          <w:pPr>
            <w:pStyle w:val="F4FDACDA8CB94E98A7F7B09BE18AC0C1"/>
          </w:pPr>
          <w:r w:rsidRPr="001E69D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79C48E77794B45ACA6E6899C807F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01202E-C985-47D3-A09A-9AF13AADAA8F}"/>
      </w:docPartPr>
      <w:docPartBody>
        <w:p w:rsidR="003343E8" w:rsidRDefault="006C1AD6" w:rsidP="006C1AD6">
          <w:pPr>
            <w:pStyle w:val="2179C48E77794B45ACA6E6899C807FC1"/>
          </w:pPr>
          <w:r w:rsidRPr="001E69D5">
            <w:rPr>
              <w:rStyle w:val="PlaceholderText"/>
            </w:rPr>
            <w:t>Choose an item.</w:t>
          </w:r>
        </w:p>
      </w:docPartBody>
    </w:docPart>
    <w:docPart>
      <w:docPartPr>
        <w:name w:val="2AECACD47B2B4633865EBF9DD7C81E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D0D5E9-91F2-45E6-938D-BC78B4F0283F}"/>
      </w:docPartPr>
      <w:docPartBody>
        <w:p w:rsidR="003343E8" w:rsidRDefault="006C1AD6" w:rsidP="006C1AD6">
          <w:pPr>
            <w:pStyle w:val="2AECACD47B2B4633865EBF9DD7C81E2D"/>
          </w:pPr>
          <w:r w:rsidRPr="001E69D5">
            <w:rPr>
              <w:rStyle w:val="PlaceholderText"/>
            </w:rPr>
            <w:t>Click or tap to enter a date.</w:t>
          </w:r>
        </w:p>
      </w:docPartBody>
    </w:docPart>
    <w:docPart>
      <w:docPartPr>
        <w:name w:val="20AD6C9BB6C74C11846BB70336FC68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4D34CD-A3B2-4F67-B5BA-8289C0A753E3}"/>
      </w:docPartPr>
      <w:docPartBody>
        <w:p w:rsidR="003343E8" w:rsidRDefault="006C1AD6" w:rsidP="006C1AD6">
          <w:pPr>
            <w:pStyle w:val="20AD6C9BB6C74C11846BB70336FC68F0"/>
          </w:pPr>
          <w:r w:rsidRPr="001E69D5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AD6"/>
    <w:rsid w:val="003343E8"/>
    <w:rsid w:val="006C1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C1AD6"/>
    <w:rPr>
      <w:color w:val="808080"/>
    </w:rPr>
  </w:style>
  <w:style w:type="paragraph" w:customStyle="1" w:styleId="48A9241F370D49E49389F6AAF6316DFA">
    <w:name w:val="48A9241F370D49E49389F6AAF6316DFA"/>
    <w:rsid w:val="006C1AD6"/>
  </w:style>
  <w:style w:type="paragraph" w:customStyle="1" w:styleId="C681CC8956E34CE5B5DF9622F23E48AC">
    <w:name w:val="C681CC8956E34CE5B5DF9622F23E48AC"/>
    <w:rsid w:val="006C1AD6"/>
  </w:style>
  <w:style w:type="paragraph" w:customStyle="1" w:styleId="6162B0A371944D328FAE0DD016E77280">
    <w:name w:val="6162B0A371944D328FAE0DD016E77280"/>
    <w:rsid w:val="006C1AD6"/>
  </w:style>
  <w:style w:type="paragraph" w:customStyle="1" w:styleId="081AD025D2754450ACBBD84FB136AA76">
    <w:name w:val="081AD025D2754450ACBBD84FB136AA76"/>
    <w:rsid w:val="006C1AD6"/>
  </w:style>
  <w:style w:type="paragraph" w:customStyle="1" w:styleId="9248D7D658994F549D852E42E0FB4FBC">
    <w:name w:val="9248D7D658994F549D852E42E0FB4FBC"/>
    <w:rsid w:val="006C1AD6"/>
  </w:style>
  <w:style w:type="paragraph" w:customStyle="1" w:styleId="B117EDA9E6874C0E82232CE36E48EF68">
    <w:name w:val="B117EDA9E6874C0E82232CE36E48EF68"/>
    <w:rsid w:val="006C1AD6"/>
  </w:style>
  <w:style w:type="paragraph" w:customStyle="1" w:styleId="D6D769FBA0FD45B6B477C1C5A09EACCB">
    <w:name w:val="D6D769FBA0FD45B6B477C1C5A09EACCB"/>
    <w:rsid w:val="006C1AD6"/>
  </w:style>
  <w:style w:type="paragraph" w:customStyle="1" w:styleId="DF25E2CA4D61451CA240BF3A0248C830">
    <w:name w:val="DF25E2CA4D61451CA240BF3A0248C830"/>
    <w:rsid w:val="006C1AD6"/>
  </w:style>
  <w:style w:type="paragraph" w:customStyle="1" w:styleId="1D17DAD7D3A141DEB11A8595E4D2E9B2">
    <w:name w:val="1D17DAD7D3A141DEB11A8595E4D2E9B2"/>
    <w:rsid w:val="006C1AD6"/>
  </w:style>
  <w:style w:type="paragraph" w:customStyle="1" w:styleId="ACAD9BF61EA84FBCBB9BAEF9BF9B16EB">
    <w:name w:val="ACAD9BF61EA84FBCBB9BAEF9BF9B16EB"/>
    <w:rsid w:val="006C1AD6"/>
  </w:style>
  <w:style w:type="paragraph" w:customStyle="1" w:styleId="424CE6C13E34427E8C1E747C783B26B2">
    <w:name w:val="424CE6C13E34427E8C1E747C783B26B2"/>
    <w:rsid w:val="006C1AD6"/>
  </w:style>
  <w:style w:type="paragraph" w:customStyle="1" w:styleId="D6DBD1CC4BD44908A977598D47570EC5">
    <w:name w:val="D6DBD1CC4BD44908A977598D47570EC5"/>
    <w:rsid w:val="006C1AD6"/>
  </w:style>
  <w:style w:type="paragraph" w:customStyle="1" w:styleId="37E8AF2781BD4D77AB9B30F168C0F0C5">
    <w:name w:val="37E8AF2781BD4D77AB9B30F168C0F0C5"/>
    <w:rsid w:val="006C1AD6"/>
  </w:style>
  <w:style w:type="paragraph" w:customStyle="1" w:styleId="9A426ACFAD8042DA8D7FF274CB7D5209">
    <w:name w:val="9A426ACFAD8042DA8D7FF274CB7D5209"/>
    <w:rsid w:val="006C1AD6"/>
  </w:style>
  <w:style w:type="paragraph" w:customStyle="1" w:styleId="ABC99E579CBE45B39EA0F6C934CFEFBD">
    <w:name w:val="ABC99E579CBE45B39EA0F6C934CFEFBD"/>
    <w:rsid w:val="006C1AD6"/>
  </w:style>
  <w:style w:type="paragraph" w:customStyle="1" w:styleId="41FC259CD4B3433982F4AC7314A009F0">
    <w:name w:val="41FC259CD4B3433982F4AC7314A009F0"/>
    <w:rsid w:val="006C1AD6"/>
  </w:style>
  <w:style w:type="paragraph" w:customStyle="1" w:styleId="646657EF9F584D81B245177F041DC72E">
    <w:name w:val="646657EF9F584D81B245177F041DC72E"/>
    <w:rsid w:val="006C1AD6"/>
  </w:style>
  <w:style w:type="paragraph" w:customStyle="1" w:styleId="2E45A3ECB3EB4433BBCD1B1272866A75">
    <w:name w:val="2E45A3ECB3EB4433BBCD1B1272866A75"/>
    <w:rsid w:val="006C1AD6"/>
  </w:style>
  <w:style w:type="paragraph" w:customStyle="1" w:styleId="B070A22E542E4B58A7D54836D76DB482">
    <w:name w:val="B070A22E542E4B58A7D54836D76DB482"/>
    <w:rsid w:val="006C1AD6"/>
  </w:style>
  <w:style w:type="paragraph" w:customStyle="1" w:styleId="6BADD486CCF948AC8EE3297E52CA0CAC">
    <w:name w:val="6BADD486CCF948AC8EE3297E52CA0CAC"/>
    <w:rsid w:val="006C1AD6"/>
  </w:style>
  <w:style w:type="paragraph" w:customStyle="1" w:styleId="F4FDACDA8CB94E98A7F7B09BE18AC0C1">
    <w:name w:val="F4FDACDA8CB94E98A7F7B09BE18AC0C1"/>
    <w:rsid w:val="006C1AD6"/>
  </w:style>
  <w:style w:type="paragraph" w:customStyle="1" w:styleId="2179C48E77794B45ACA6E6899C807FC1">
    <w:name w:val="2179C48E77794B45ACA6E6899C807FC1"/>
    <w:rsid w:val="006C1AD6"/>
  </w:style>
  <w:style w:type="paragraph" w:customStyle="1" w:styleId="2AECACD47B2B4633865EBF9DD7C81E2D">
    <w:name w:val="2AECACD47B2B4633865EBF9DD7C81E2D"/>
    <w:rsid w:val="006C1AD6"/>
  </w:style>
  <w:style w:type="paragraph" w:customStyle="1" w:styleId="20AD6C9BB6C74C11846BB70336FC68F0">
    <w:name w:val="20AD6C9BB6C74C11846BB70336FC68F0"/>
    <w:rsid w:val="006C1AD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B66257A2E4254382BBC1B06009BD72" ma:contentTypeVersion="2" ma:contentTypeDescription="Create a new document." ma:contentTypeScope="" ma:versionID="3dd2135e414b20433ff3bb9b050ec4cc">
  <xsd:schema xmlns:xsd="http://www.w3.org/2001/XMLSchema" xmlns:xs="http://www.w3.org/2001/XMLSchema" xmlns:p="http://schemas.microsoft.com/office/2006/metadata/properties" xmlns:ns2="133921be-9571-4f61-89fc-db240e642ba9" targetNamespace="http://schemas.microsoft.com/office/2006/metadata/properties" ma:root="true" ma:fieldsID="b74c136cc9abd9b982d3b71f5eb830a6" ns2:_="">
    <xsd:import namespace="133921be-9571-4f61-89fc-db240e642ba9"/>
    <xsd:element name="properties">
      <xsd:complexType>
        <xsd:sequence>
          <xsd:element name="documentManagement">
            <xsd:complexType>
              <xsd:all>
                <xsd:element ref="ns2:Program_x0020_or_x0020_Typ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3921be-9571-4f61-89fc-db240e642ba9" elementFormDefault="qualified">
    <xsd:import namespace="http://schemas.microsoft.com/office/2006/documentManagement/types"/>
    <xsd:import namespace="http://schemas.microsoft.com/office/infopath/2007/PartnerControls"/>
    <xsd:element name="Program_x0020_or_x0020_Type" ma:index="8" ma:displayName="Program or Type" ma:internalName="Program_x0020_or_x0020_Typ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gram_x0020_or_x0020_Type xmlns="133921be-9571-4f61-89fc-db240e642ba9">Administrative Documents</Program_x0020_or_x0020_Type>
  </documentManagement>
</p:properties>
</file>

<file path=customXml/itemProps1.xml><?xml version="1.0" encoding="utf-8"?>
<ds:datastoreItem xmlns:ds="http://schemas.openxmlformats.org/officeDocument/2006/customXml" ds:itemID="{458B149D-9F1F-4E16-BCB3-5E5B89E5A4A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B5FC395-4BCE-413D-B233-D1F6F5631D35}"/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fb0879af-3eba-417a-a55a-ffe6dcd6ca77"/>
    <ds:schemaRef ds:uri="http://purl.org/dc/terms/"/>
    <ds:schemaRef ds:uri="6dc4bcd6-49db-4c07-9060-8acfc67cef9f"/>
    <ds:schemaRef ds:uri="http://schemas.microsoft.com/sharepoint/v3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4</Pages>
  <Words>562</Words>
  <Characters>3205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 Diem Request Form</dc:title>
  <dc:subject/>
  <dc:creator/>
  <cp:keywords/>
  <dc:description/>
  <cp:lastModifiedBy/>
  <cp:revision>1</cp:revision>
  <dcterms:created xsi:type="dcterms:W3CDTF">2024-03-06T14:12:00Z</dcterms:created>
  <dcterms:modified xsi:type="dcterms:W3CDTF">2024-03-06T14:12:00Z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0x0101005DB66257A2E4254382BBC1B06009BD72</vt:lpwstr>
  </property>
</Properties>
</file>